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2C2" w:rsidRPr="0076330E" w:rsidRDefault="003D62C2" w:rsidP="00243247">
      <w:pPr>
        <w:jc w:val="center"/>
        <w:rPr>
          <w:sz w:val="28"/>
          <w:szCs w:val="28"/>
        </w:rPr>
      </w:pPr>
      <w:r w:rsidRPr="0076330E">
        <w:rPr>
          <w:sz w:val="28"/>
          <w:szCs w:val="28"/>
        </w:rPr>
        <w:t xml:space="preserve">Муниципальное автономное образовательное учреждение </w:t>
      </w:r>
    </w:p>
    <w:p w:rsidR="003D62C2" w:rsidRPr="0076330E" w:rsidRDefault="003D62C2" w:rsidP="00243247">
      <w:pPr>
        <w:jc w:val="center"/>
        <w:rPr>
          <w:sz w:val="28"/>
          <w:szCs w:val="28"/>
        </w:rPr>
      </w:pPr>
      <w:r w:rsidRPr="0076330E">
        <w:rPr>
          <w:sz w:val="28"/>
          <w:szCs w:val="28"/>
        </w:rPr>
        <w:t>Центр образования  № 47</w:t>
      </w:r>
    </w:p>
    <w:p w:rsidR="003D62C2" w:rsidRPr="0076330E" w:rsidRDefault="003D62C2" w:rsidP="00243247">
      <w:pPr>
        <w:jc w:val="center"/>
        <w:rPr>
          <w:sz w:val="28"/>
          <w:szCs w:val="28"/>
        </w:rPr>
      </w:pPr>
    </w:p>
    <w:p w:rsidR="003D62C2" w:rsidRDefault="003D62C2" w:rsidP="00243247">
      <w:pPr>
        <w:jc w:val="center"/>
      </w:pPr>
    </w:p>
    <w:p w:rsidR="003D62C2" w:rsidRDefault="003D62C2" w:rsidP="00243247">
      <w:pPr>
        <w:jc w:val="center"/>
      </w:pPr>
    </w:p>
    <w:p w:rsidR="003D62C2" w:rsidRPr="00243247" w:rsidRDefault="003D62C2" w:rsidP="00243247">
      <w:pPr>
        <w:rPr>
          <w:b/>
          <w:bCs/>
          <w:sz w:val="44"/>
          <w:szCs w:val="44"/>
        </w:rPr>
      </w:pPr>
    </w:p>
    <w:p w:rsidR="003D62C2" w:rsidRPr="00243247" w:rsidRDefault="003D62C2" w:rsidP="00243247">
      <w:pPr>
        <w:jc w:val="center"/>
        <w:rPr>
          <w:b/>
          <w:bCs/>
          <w:sz w:val="44"/>
          <w:szCs w:val="44"/>
        </w:rPr>
      </w:pPr>
      <w:r w:rsidRPr="00243247">
        <w:rPr>
          <w:b/>
          <w:bCs/>
          <w:sz w:val="44"/>
          <w:szCs w:val="44"/>
        </w:rPr>
        <w:t xml:space="preserve">Творческий проект: </w:t>
      </w:r>
    </w:p>
    <w:p w:rsidR="003D62C2" w:rsidRPr="00243247" w:rsidRDefault="003D62C2" w:rsidP="00243247">
      <w:pPr>
        <w:jc w:val="center"/>
        <w:rPr>
          <w:b/>
          <w:bCs/>
          <w:sz w:val="44"/>
          <w:szCs w:val="44"/>
        </w:rPr>
      </w:pPr>
      <w:r w:rsidRPr="00243247">
        <w:rPr>
          <w:b/>
          <w:bCs/>
          <w:sz w:val="44"/>
          <w:szCs w:val="44"/>
        </w:rPr>
        <w:t xml:space="preserve">Вышивка крестом: « Ваза с цветами» </w:t>
      </w:r>
    </w:p>
    <w:p w:rsidR="003D62C2" w:rsidRDefault="003D62C2" w:rsidP="00243247">
      <w:pPr>
        <w:jc w:val="center"/>
      </w:pPr>
    </w:p>
    <w:p w:rsidR="003D62C2" w:rsidRDefault="003D62C2" w:rsidP="00243247">
      <w:pPr>
        <w:jc w:val="center"/>
      </w:pPr>
    </w:p>
    <w:p w:rsidR="003D62C2" w:rsidRDefault="003D62C2" w:rsidP="00243247">
      <w:pPr>
        <w:jc w:val="center"/>
      </w:pPr>
    </w:p>
    <w:p w:rsidR="003D62C2" w:rsidRDefault="003D62C2" w:rsidP="00243247">
      <w:pPr>
        <w:jc w:val="center"/>
      </w:pPr>
    </w:p>
    <w:p w:rsidR="003D62C2" w:rsidRDefault="003D62C2" w:rsidP="00243247">
      <w:pPr>
        <w:jc w:val="center"/>
      </w:pPr>
    </w:p>
    <w:p w:rsidR="003D62C2" w:rsidRDefault="003D62C2" w:rsidP="00243247">
      <w:pPr>
        <w:jc w:val="center"/>
      </w:pPr>
    </w:p>
    <w:p w:rsidR="003D62C2" w:rsidRPr="00243247" w:rsidRDefault="003D62C2" w:rsidP="00243247">
      <w:pPr>
        <w:rPr>
          <w:sz w:val="28"/>
          <w:szCs w:val="28"/>
        </w:rPr>
      </w:pPr>
    </w:p>
    <w:p w:rsidR="003D62C2" w:rsidRPr="00243247" w:rsidRDefault="003D62C2" w:rsidP="00243247">
      <w:pPr>
        <w:jc w:val="right"/>
        <w:rPr>
          <w:sz w:val="28"/>
          <w:szCs w:val="28"/>
        </w:rPr>
      </w:pPr>
      <w:r w:rsidRPr="00243247">
        <w:rPr>
          <w:sz w:val="28"/>
          <w:szCs w:val="28"/>
        </w:rPr>
        <w:t xml:space="preserve">Выполнила: </w:t>
      </w:r>
    </w:p>
    <w:p w:rsidR="003D62C2" w:rsidRPr="00243247" w:rsidRDefault="003D62C2" w:rsidP="00243247">
      <w:pPr>
        <w:jc w:val="right"/>
        <w:rPr>
          <w:sz w:val="28"/>
          <w:szCs w:val="28"/>
        </w:rPr>
      </w:pPr>
      <w:r w:rsidRPr="00243247">
        <w:rPr>
          <w:sz w:val="28"/>
          <w:szCs w:val="28"/>
        </w:rPr>
        <w:t xml:space="preserve">Ученица  8»Б» класса </w:t>
      </w:r>
    </w:p>
    <w:p w:rsidR="003D62C2" w:rsidRPr="00243247" w:rsidRDefault="003D62C2" w:rsidP="00243247">
      <w:pPr>
        <w:jc w:val="right"/>
        <w:rPr>
          <w:sz w:val="28"/>
          <w:szCs w:val="28"/>
        </w:rPr>
      </w:pPr>
      <w:r w:rsidRPr="00243247">
        <w:rPr>
          <w:sz w:val="28"/>
          <w:szCs w:val="28"/>
        </w:rPr>
        <w:t>Богун Анастасия</w:t>
      </w:r>
    </w:p>
    <w:p w:rsidR="003D62C2" w:rsidRPr="00243247" w:rsidRDefault="003D62C2" w:rsidP="00243247">
      <w:pPr>
        <w:jc w:val="right"/>
        <w:rPr>
          <w:sz w:val="28"/>
          <w:szCs w:val="28"/>
        </w:rPr>
      </w:pPr>
      <w:r w:rsidRPr="00243247">
        <w:rPr>
          <w:sz w:val="28"/>
          <w:szCs w:val="28"/>
        </w:rPr>
        <w:t xml:space="preserve">Проверила: </w:t>
      </w:r>
    </w:p>
    <w:p w:rsidR="003D62C2" w:rsidRPr="00243247" w:rsidRDefault="003D62C2" w:rsidP="00243247">
      <w:pPr>
        <w:jc w:val="right"/>
        <w:rPr>
          <w:sz w:val="28"/>
          <w:szCs w:val="28"/>
        </w:rPr>
      </w:pPr>
      <w:r w:rsidRPr="00243247">
        <w:rPr>
          <w:sz w:val="28"/>
          <w:szCs w:val="28"/>
        </w:rPr>
        <w:t xml:space="preserve">Учитель технологии </w:t>
      </w:r>
    </w:p>
    <w:p w:rsidR="003D62C2" w:rsidRPr="00243247" w:rsidRDefault="003D62C2" w:rsidP="00243247">
      <w:pPr>
        <w:jc w:val="right"/>
        <w:rPr>
          <w:sz w:val="28"/>
          <w:szCs w:val="28"/>
        </w:rPr>
      </w:pPr>
      <w:r w:rsidRPr="00243247">
        <w:rPr>
          <w:sz w:val="28"/>
          <w:szCs w:val="28"/>
        </w:rPr>
        <w:t>Власова И.Ю.</w:t>
      </w:r>
    </w:p>
    <w:p w:rsidR="003D62C2" w:rsidRDefault="003D62C2" w:rsidP="00243247">
      <w:pPr>
        <w:jc w:val="right"/>
      </w:pPr>
    </w:p>
    <w:p w:rsidR="003D62C2" w:rsidRDefault="003D62C2" w:rsidP="00243247">
      <w:pPr>
        <w:jc w:val="right"/>
      </w:pPr>
    </w:p>
    <w:p w:rsidR="003D62C2" w:rsidRDefault="003D62C2" w:rsidP="00243247">
      <w:pPr>
        <w:jc w:val="right"/>
      </w:pPr>
    </w:p>
    <w:p w:rsidR="003D62C2" w:rsidRDefault="003D62C2" w:rsidP="00243247">
      <w:pPr>
        <w:jc w:val="center"/>
      </w:pPr>
      <w:r>
        <w:t>Иркутск, 2017</w:t>
      </w:r>
    </w:p>
    <w:p w:rsidR="003D62C2" w:rsidRDefault="003D62C2" w:rsidP="00243247">
      <w:pPr>
        <w:jc w:val="center"/>
      </w:pPr>
    </w:p>
    <w:p w:rsidR="003D62C2" w:rsidRDefault="003D62C2" w:rsidP="00243247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im1-tub-ru.yandex.net/i?id=d757dfff39fe19edaa6fb74d2f38e23d-l&amp;n=13" style="width:465.75pt;height:657.75pt;visibility:visible">
            <v:imagedata r:id="rId7" o:title=""/>
          </v:shape>
        </w:pict>
      </w:r>
    </w:p>
    <w:p w:rsidR="003D62C2" w:rsidRDefault="003D62C2" w:rsidP="00243247">
      <w:pPr>
        <w:jc w:val="center"/>
      </w:pPr>
    </w:p>
    <w:p w:rsidR="003D62C2" w:rsidRDefault="003D62C2" w:rsidP="00243247">
      <w:pPr>
        <w:jc w:val="center"/>
      </w:pPr>
    </w:p>
    <w:p w:rsidR="003D62C2" w:rsidRDefault="003D62C2" w:rsidP="00243247">
      <w:pPr>
        <w:jc w:val="center"/>
        <w:rPr>
          <w:b/>
          <w:bCs/>
          <w:sz w:val="44"/>
          <w:szCs w:val="44"/>
        </w:rPr>
      </w:pPr>
      <w:r w:rsidRPr="00243247">
        <w:rPr>
          <w:b/>
          <w:bCs/>
          <w:sz w:val="44"/>
          <w:szCs w:val="44"/>
        </w:rPr>
        <w:t>Содержание:</w:t>
      </w:r>
    </w:p>
    <w:p w:rsidR="003D62C2" w:rsidRPr="0045122E" w:rsidRDefault="003D62C2" w:rsidP="0024324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5122E">
        <w:rPr>
          <w:sz w:val="28"/>
          <w:szCs w:val="28"/>
        </w:rPr>
        <w:t>Технолог</w:t>
      </w:r>
      <w:r>
        <w:rPr>
          <w:sz w:val="28"/>
          <w:szCs w:val="28"/>
        </w:rPr>
        <w:t>ическая схема проекта ……………………………………………….</w:t>
      </w:r>
      <w:r w:rsidRPr="0045122E">
        <w:rPr>
          <w:sz w:val="28"/>
          <w:szCs w:val="28"/>
        </w:rPr>
        <w:t>3</w:t>
      </w:r>
    </w:p>
    <w:p w:rsidR="003D62C2" w:rsidRPr="0045122E" w:rsidRDefault="003D62C2" w:rsidP="0024324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5122E">
        <w:rPr>
          <w:sz w:val="28"/>
          <w:szCs w:val="28"/>
        </w:rPr>
        <w:t>Выбор и</w:t>
      </w:r>
      <w:r>
        <w:rPr>
          <w:sz w:val="28"/>
          <w:szCs w:val="28"/>
        </w:rPr>
        <w:t xml:space="preserve"> основание проекта ……………………………………………………..</w:t>
      </w:r>
      <w:r w:rsidRPr="0045122E">
        <w:rPr>
          <w:sz w:val="28"/>
          <w:szCs w:val="28"/>
        </w:rPr>
        <w:t>4</w:t>
      </w:r>
    </w:p>
    <w:p w:rsidR="003D62C2" w:rsidRPr="0045122E" w:rsidRDefault="003D62C2" w:rsidP="0024324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5122E">
        <w:rPr>
          <w:sz w:val="28"/>
          <w:szCs w:val="28"/>
        </w:rPr>
        <w:t>Разраб</w:t>
      </w:r>
      <w:r>
        <w:rPr>
          <w:sz w:val="28"/>
          <w:szCs w:val="28"/>
        </w:rPr>
        <w:t>отка и анализ идей …………………………………………………………5</w:t>
      </w:r>
    </w:p>
    <w:p w:rsidR="003D62C2" w:rsidRPr="0045122E" w:rsidRDefault="003D62C2" w:rsidP="0024324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5122E">
        <w:rPr>
          <w:sz w:val="28"/>
          <w:szCs w:val="28"/>
        </w:rPr>
        <w:t>Опорн</w:t>
      </w:r>
      <w:r>
        <w:rPr>
          <w:sz w:val="28"/>
          <w:szCs w:val="28"/>
        </w:rPr>
        <w:t>ая схема размышления …………………………………………………..</w:t>
      </w:r>
      <w:r w:rsidRPr="0045122E">
        <w:rPr>
          <w:sz w:val="28"/>
          <w:szCs w:val="28"/>
        </w:rPr>
        <w:t>8</w:t>
      </w:r>
    </w:p>
    <w:p w:rsidR="003D62C2" w:rsidRPr="0045122E" w:rsidRDefault="003D62C2" w:rsidP="0024324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5122E">
        <w:rPr>
          <w:sz w:val="28"/>
          <w:szCs w:val="28"/>
        </w:rPr>
        <w:t>Эскиз и</w:t>
      </w:r>
      <w:r>
        <w:rPr>
          <w:sz w:val="28"/>
          <w:szCs w:val="28"/>
        </w:rPr>
        <w:t xml:space="preserve"> описание изделия ……………………………………………………….  </w:t>
      </w:r>
      <w:r w:rsidRPr="0045122E">
        <w:rPr>
          <w:sz w:val="28"/>
          <w:szCs w:val="28"/>
        </w:rPr>
        <w:t>9</w:t>
      </w:r>
    </w:p>
    <w:p w:rsidR="003D62C2" w:rsidRPr="0045122E" w:rsidRDefault="003D62C2" w:rsidP="0024324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5122E">
        <w:rPr>
          <w:sz w:val="28"/>
          <w:szCs w:val="28"/>
        </w:rPr>
        <w:t>Истори</w:t>
      </w:r>
      <w:r>
        <w:rPr>
          <w:sz w:val="28"/>
          <w:szCs w:val="28"/>
        </w:rPr>
        <w:t xml:space="preserve">ческая справка ……………………………………………………………..   </w:t>
      </w:r>
      <w:r w:rsidRPr="0045122E">
        <w:rPr>
          <w:sz w:val="28"/>
          <w:szCs w:val="28"/>
        </w:rPr>
        <w:t>10</w:t>
      </w:r>
    </w:p>
    <w:p w:rsidR="003D62C2" w:rsidRPr="0045122E" w:rsidRDefault="003D62C2" w:rsidP="0045122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5122E">
        <w:rPr>
          <w:sz w:val="28"/>
          <w:szCs w:val="28"/>
        </w:rPr>
        <w:t>Тех</w:t>
      </w:r>
      <w:r>
        <w:rPr>
          <w:sz w:val="28"/>
          <w:szCs w:val="28"/>
        </w:rPr>
        <w:t xml:space="preserve">нологическая последовательность   </w:t>
      </w:r>
      <w:r w:rsidRPr="0045122E">
        <w:rPr>
          <w:sz w:val="28"/>
          <w:szCs w:val="28"/>
        </w:rPr>
        <w:t>изгото</w:t>
      </w:r>
      <w:r>
        <w:rPr>
          <w:sz w:val="28"/>
          <w:szCs w:val="28"/>
        </w:rPr>
        <w:t xml:space="preserve">вления изделия  </w:t>
      </w:r>
      <w:r w:rsidRPr="0045122E">
        <w:rPr>
          <w:sz w:val="28"/>
          <w:szCs w:val="28"/>
        </w:rPr>
        <w:t>11</w:t>
      </w:r>
    </w:p>
    <w:p w:rsidR="003D62C2" w:rsidRPr="0045122E" w:rsidRDefault="003D62C2" w:rsidP="0024324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5122E">
        <w:rPr>
          <w:sz w:val="28"/>
          <w:szCs w:val="28"/>
        </w:rPr>
        <w:t>Правил</w:t>
      </w:r>
      <w:r>
        <w:rPr>
          <w:sz w:val="28"/>
          <w:szCs w:val="28"/>
        </w:rPr>
        <w:t xml:space="preserve">а техники безопасности ……………………………………………….    </w:t>
      </w:r>
      <w:r w:rsidRPr="0045122E">
        <w:rPr>
          <w:sz w:val="28"/>
          <w:szCs w:val="28"/>
        </w:rPr>
        <w:t>12</w:t>
      </w:r>
    </w:p>
    <w:p w:rsidR="003D62C2" w:rsidRPr="0045122E" w:rsidRDefault="003D62C2" w:rsidP="0024324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5122E">
        <w:rPr>
          <w:sz w:val="28"/>
          <w:szCs w:val="28"/>
        </w:rPr>
        <w:t>Тех</w:t>
      </w:r>
      <w:r>
        <w:rPr>
          <w:sz w:val="28"/>
          <w:szCs w:val="28"/>
        </w:rPr>
        <w:t>нологические карты № 1-2  ………………………………………………..    13</w:t>
      </w:r>
    </w:p>
    <w:p w:rsidR="003D62C2" w:rsidRPr="0045122E" w:rsidRDefault="003D62C2" w:rsidP="00654821">
      <w:pPr>
        <w:ind w:left="360"/>
        <w:rPr>
          <w:sz w:val="28"/>
          <w:szCs w:val="28"/>
        </w:rPr>
      </w:pPr>
      <w:r w:rsidRPr="0045122E">
        <w:rPr>
          <w:sz w:val="28"/>
          <w:szCs w:val="28"/>
        </w:rPr>
        <w:t>10.Треб</w:t>
      </w:r>
      <w:r>
        <w:rPr>
          <w:sz w:val="28"/>
          <w:szCs w:val="28"/>
        </w:rPr>
        <w:t xml:space="preserve">ования к изделию  ……………………………………………………………     </w:t>
      </w:r>
      <w:r w:rsidRPr="0045122E">
        <w:rPr>
          <w:sz w:val="28"/>
          <w:szCs w:val="28"/>
        </w:rPr>
        <w:t>15</w:t>
      </w:r>
    </w:p>
    <w:p w:rsidR="003D62C2" w:rsidRPr="0045122E" w:rsidRDefault="003D62C2" w:rsidP="00654821">
      <w:pPr>
        <w:rPr>
          <w:sz w:val="28"/>
          <w:szCs w:val="28"/>
        </w:rPr>
      </w:pPr>
      <w:r w:rsidRPr="0045122E">
        <w:rPr>
          <w:sz w:val="28"/>
          <w:szCs w:val="28"/>
        </w:rPr>
        <w:t xml:space="preserve">    11.Экономическа</w:t>
      </w:r>
      <w:r>
        <w:rPr>
          <w:sz w:val="28"/>
          <w:szCs w:val="28"/>
        </w:rPr>
        <w:t xml:space="preserve">я оценка ……………………………………………………………..     </w:t>
      </w:r>
      <w:r w:rsidRPr="0045122E">
        <w:rPr>
          <w:sz w:val="28"/>
          <w:szCs w:val="28"/>
        </w:rPr>
        <w:t>16</w:t>
      </w:r>
    </w:p>
    <w:p w:rsidR="003D62C2" w:rsidRPr="0045122E" w:rsidRDefault="003D62C2" w:rsidP="00654821">
      <w:pPr>
        <w:ind w:left="360"/>
        <w:rPr>
          <w:sz w:val="28"/>
          <w:szCs w:val="28"/>
        </w:rPr>
      </w:pPr>
      <w:r w:rsidRPr="0045122E">
        <w:rPr>
          <w:sz w:val="28"/>
          <w:szCs w:val="28"/>
        </w:rPr>
        <w:t>12.Эколо</w:t>
      </w:r>
      <w:r>
        <w:rPr>
          <w:sz w:val="28"/>
          <w:szCs w:val="28"/>
        </w:rPr>
        <w:t xml:space="preserve">гическая оценка ……………………………………………………………..     </w:t>
      </w:r>
      <w:r w:rsidRPr="0045122E">
        <w:rPr>
          <w:sz w:val="28"/>
          <w:szCs w:val="28"/>
        </w:rPr>
        <w:t>17</w:t>
      </w:r>
    </w:p>
    <w:p w:rsidR="003D62C2" w:rsidRPr="0045122E" w:rsidRDefault="003D62C2" w:rsidP="00654821">
      <w:pPr>
        <w:ind w:left="360"/>
        <w:rPr>
          <w:sz w:val="28"/>
          <w:szCs w:val="28"/>
        </w:rPr>
      </w:pPr>
      <w:r w:rsidRPr="0045122E">
        <w:rPr>
          <w:sz w:val="28"/>
          <w:szCs w:val="28"/>
        </w:rPr>
        <w:t>13.Эстет</w:t>
      </w:r>
      <w:r>
        <w:rPr>
          <w:sz w:val="28"/>
          <w:szCs w:val="28"/>
        </w:rPr>
        <w:t xml:space="preserve">ическая оценка ………………………………………………………………       </w:t>
      </w:r>
      <w:r w:rsidRPr="0045122E">
        <w:rPr>
          <w:sz w:val="28"/>
          <w:szCs w:val="28"/>
        </w:rPr>
        <w:t>17</w:t>
      </w:r>
    </w:p>
    <w:p w:rsidR="003D62C2" w:rsidRPr="0045122E" w:rsidRDefault="003D62C2" w:rsidP="00654821">
      <w:pPr>
        <w:ind w:left="360"/>
        <w:rPr>
          <w:sz w:val="28"/>
          <w:szCs w:val="28"/>
        </w:rPr>
      </w:pPr>
      <w:r w:rsidRPr="0045122E">
        <w:rPr>
          <w:sz w:val="28"/>
          <w:szCs w:val="28"/>
        </w:rPr>
        <w:t>14.Оцен</w:t>
      </w:r>
      <w:r>
        <w:rPr>
          <w:sz w:val="28"/>
          <w:szCs w:val="28"/>
        </w:rPr>
        <w:t xml:space="preserve">ка изделия и выводы ……………………………………………………         </w:t>
      </w:r>
      <w:r w:rsidRPr="0045122E">
        <w:rPr>
          <w:sz w:val="28"/>
          <w:szCs w:val="28"/>
        </w:rPr>
        <w:t>17</w:t>
      </w:r>
    </w:p>
    <w:p w:rsidR="003D62C2" w:rsidRPr="0045122E" w:rsidRDefault="003D62C2" w:rsidP="00520C90">
      <w:pPr>
        <w:ind w:left="360"/>
        <w:rPr>
          <w:sz w:val="44"/>
          <w:szCs w:val="44"/>
        </w:rPr>
        <w:sectPr w:rsidR="003D62C2" w:rsidRPr="0045122E" w:rsidSect="001D77E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1134" w:left="1701" w:header="708" w:footer="708" w:gutter="0"/>
          <w:pgNumType w:start="3"/>
          <w:cols w:space="708"/>
          <w:titlePg/>
          <w:docGrid w:linePitch="360"/>
        </w:sectPr>
      </w:pPr>
      <w:r w:rsidRPr="0045122E">
        <w:rPr>
          <w:sz w:val="28"/>
          <w:szCs w:val="28"/>
        </w:rPr>
        <w:t>15.Список литер</w:t>
      </w:r>
      <w:r>
        <w:rPr>
          <w:sz w:val="28"/>
          <w:szCs w:val="28"/>
        </w:rPr>
        <w:t xml:space="preserve">атуры ………………………………………………………………           </w:t>
      </w:r>
      <w:r w:rsidRPr="0045122E">
        <w:rPr>
          <w:sz w:val="28"/>
          <w:szCs w:val="28"/>
        </w:rPr>
        <w:t>18</w:t>
      </w:r>
    </w:p>
    <w:p w:rsidR="003D62C2" w:rsidRDefault="003D62C2" w:rsidP="005D5DCD">
      <w:pPr>
        <w:jc w:val="center"/>
        <w:rPr>
          <w:b/>
          <w:bCs/>
          <w:sz w:val="44"/>
          <w:szCs w:val="44"/>
        </w:rPr>
      </w:pPr>
      <w:r w:rsidRPr="00654821">
        <w:rPr>
          <w:b/>
          <w:bCs/>
          <w:sz w:val="44"/>
          <w:szCs w:val="44"/>
        </w:rPr>
        <w:t>Технологическая схема проекта:</w:t>
      </w:r>
    </w:p>
    <w:p w:rsidR="003D62C2" w:rsidRPr="0045122E" w:rsidRDefault="003D62C2" w:rsidP="005D5DCD">
      <w:pPr>
        <w:jc w:val="center"/>
        <w:rPr>
          <w:b/>
          <w:bCs/>
          <w:sz w:val="28"/>
          <w:szCs w:val="28"/>
        </w:rPr>
      </w:pPr>
      <w:r w:rsidRPr="0045122E">
        <w:rPr>
          <w:i/>
          <w:iCs/>
          <w:sz w:val="28"/>
          <w:szCs w:val="28"/>
        </w:rPr>
        <w:t xml:space="preserve">Цели: </w:t>
      </w:r>
    </w:p>
    <w:p w:rsidR="003D62C2" w:rsidRPr="0045122E" w:rsidRDefault="003D62C2" w:rsidP="0065482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5122E">
        <w:rPr>
          <w:sz w:val="28"/>
          <w:szCs w:val="28"/>
        </w:rPr>
        <w:t xml:space="preserve">Оценить свои возможности в области проектной деятельности </w:t>
      </w:r>
    </w:p>
    <w:p w:rsidR="003D62C2" w:rsidRPr="0045122E" w:rsidRDefault="003D62C2" w:rsidP="0065482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5122E">
        <w:rPr>
          <w:sz w:val="28"/>
          <w:szCs w:val="28"/>
        </w:rPr>
        <w:t>Разработать и выполнить проект</w:t>
      </w:r>
    </w:p>
    <w:p w:rsidR="003D62C2" w:rsidRPr="0045122E" w:rsidRDefault="003D62C2" w:rsidP="0065482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5122E">
        <w:rPr>
          <w:sz w:val="28"/>
          <w:szCs w:val="28"/>
        </w:rPr>
        <w:t>По проекту изготовить вышивку</w:t>
      </w:r>
    </w:p>
    <w:p w:rsidR="003D62C2" w:rsidRPr="0045122E" w:rsidRDefault="003D62C2" w:rsidP="0065482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5122E">
        <w:rPr>
          <w:sz w:val="28"/>
          <w:szCs w:val="28"/>
        </w:rPr>
        <w:t>Оценить проделанную работу</w:t>
      </w:r>
    </w:p>
    <w:p w:rsidR="003D62C2" w:rsidRPr="0045122E" w:rsidRDefault="003D62C2" w:rsidP="0065482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5122E">
        <w:rPr>
          <w:sz w:val="28"/>
          <w:szCs w:val="28"/>
        </w:rPr>
        <w:t xml:space="preserve">Защитить проект  </w:t>
      </w:r>
    </w:p>
    <w:p w:rsidR="003D62C2" w:rsidRDefault="003D62C2" w:rsidP="001B1675">
      <w:pPr>
        <w:ind w:left="36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Последовательность выполнения проекта:</w:t>
      </w:r>
    </w:p>
    <w:p w:rsidR="003D62C2" w:rsidRPr="0045122E" w:rsidRDefault="003D62C2" w:rsidP="001B167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45122E">
        <w:rPr>
          <w:sz w:val="28"/>
          <w:szCs w:val="28"/>
        </w:rPr>
        <w:t>Обоснование возникшей проблемы и потребности</w:t>
      </w:r>
    </w:p>
    <w:p w:rsidR="003D62C2" w:rsidRPr="0045122E" w:rsidRDefault="003D62C2" w:rsidP="001B167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45122E">
        <w:rPr>
          <w:sz w:val="28"/>
          <w:szCs w:val="28"/>
        </w:rPr>
        <w:t>Выбор модели. Описание внешнего вида модели</w:t>
      </w:r>
    </w:p>
    <w:p w:rsidR="003D62C2" w:rsidRPr="0045122E" w:rsidRDefault="003D62C2" w:rsidP="001B167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45122E">
        <w:rPr>
          <w:sz w:val="28"/>
          <w:szCs w:val="28"/>
        </w:rPr>
        <w:t xml:space="preserve"> Подбор материалов</w:t>
      </w:r>
    </w:p>
    <w:p w:rsidR="003D62C2" w:rsidRPr="0045122E" w:rsidRDefault="003D62C2" w:rsidP="001B167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45122E">
        <w:rPr>
          <w:sz w:val="28"/>
          <w:szCs w:val="28"/>
        </w:rPr>
        <w:t>Выбор необходимых инструментов, приспособлений, оборудования</w:t>
      </w:r>
    </w:p>
    <w:p w:rsidR="003D62C2" w:rsidRPr="0045122E" w:rsidRDefault="003D62C2" w:rsidP="001B167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45122E">
        <w:rPr>
          <w:sz w:val="28"/>
          <w:szCs w:val="28"/>
        </w:rPr>
        <w:t>Выполнение схем</w:t>
      </w:r>
    </w:p>
    <w:p w:rsidR="003D62C2" w:rsidRPr="0045122E" w:rsidRDefault="003D62C2" w:rsidP="001B167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45122E">
        <w:rPr>
          <w:sz w:val="28"/>
          <w:szCs w:val="28"/>
        </w:rPr>
        <w:t>Составление технологических последовательностей изготовления изделия</w:t>
      </w:r>
    </w:p>
    <w:p w:rsidR="003D62C2" w:rsidRPr="0045122E" w:rsidRDefault="003D62C2" w:rsidP="001B1675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45122E">
        <w:rPr>
          <w:sz w:val="28"/>
          <w:szCs w:val="28"/>
        </w:rPr>
        <w:t>Расчет себестоимости изделия</w:t>
      </w:r>
    </w:p>
    <w:p w:rsidR="003D62C2" w:rsidRPr="0045122E" w:rsidRDefault="003D62C2" w:rsidP="005D5DCD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45122E">
        <w:rPr>
          <w:sz w:val="28"/>
          <w:szCs w:val="28"/>
        </w:rPr>
        <w:t>Оценка проделанной работы</w:t>
      </w:r>
    </w:p>
    <w:p w:rsidR="003D62C2" w:rsidRDefault="003D62C2" w:rsidP="005D5DCD">
      <w:pPr>
        <w:pStyle w:val="ListParagraph"/>
        <w:numPr>
          <w:ilvl w:val="0"/>
          <w:numId w:val="6"/>
        </w:numPr>
        <w:rPr>
          <w:sz w:val="40"/>
          <w:szCs w:val="40"/>
        </w:rPr>
      </w:pPr>
      <w:r w:rsidRPr="0045122E">
        <w:rPr>
          <w:sz w:val="28"/>
          <w:szCs w:val="28"/>
        </w:rPr>
        <w:t>Защита проекта</w:t>
      </w:r>
      <w:r w:rsidRPr="005D5DCD">
        <w:rPr>
          <w:sz w:val="40"/>
          <w:szCs w:val="40"/>
        </w:rPr>
        <w:t xml:space="preserve"> </w:t>
      </w:r>
    </w:p>
    <w:p w:rsidR="003D62C2" w:rsidRDefault="003D62C2" w:rsidP="005D5DCD">
      <w:pPr>
        <w:rPr>
          <w:sz w:val="40"/>
          <w:szCs w:val="40"/>
        </w:rPr>
      </w:pPr>
    </w:p>
    <w:p w:rsidR="003D62C2" w:rsidRDefault="003D62C2" w:rsidP="005D5DCD">
      <w:pPr>
        <w:rPr>
          <w:sz w:val="40"/>
          <w:szCs w:val="40"/>
        </w:rPr>
      </w:pPr>
    </w:p>
    <w:p w:rsidR="003D62C2" w:rsidRDefault="003D62C2" w:rsidP="005D5DCD">
      <w:pPr>
        <w:rPr>
          <w:sz w:val="40"/>
          <w:szCs w:val="40"/>
        </w:rPr>
      </w:pPr>
    </w:p>
    <w:p w:rsidR="003D62C2" w:rsidRPr="005D5DCD" w:rsidRDefault="003D62C2" w:rsidP="005D5DCD">
      <w:pPr>
        <w:rPr>
          <w:sz w:val="40"/>
          <w:szCs w:val="40"/>
        </w:rPr>
      </w:pPr>
    </w:p>
    <w:p w:rsidR="003D62C2" w:rsidRDefault="003D62C2" w:rsidP="001B1675">
      <w:pPr>
        <w:pStyle w:val="ListParagraph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Выбор и обоснование проекта:</w:t>
      </w:r>
    </w:p>
    <w:p w:rsidR="003D62C2" w:rsidRPr="00F738F5" w:rsidRDefault="003D62C2" w:rsidP="001B1675">
      <w:pPr>
        <w:pStyle w:val="ListParagraph"/>
        <w:jc w:val="right"/>
        <w:rPr>
          <w:sz w:val="36"/>
          <w:szCs w:val="36"/>
        </w:rPr>
      </w:pPr>
      <w:r w:rsidRPr="00F738F5">
        <w:rPr>
          <w:sz w:val="36"/>
          <w:szCs w:val="36"/>
        </w:rPr>
        <w:t>…Едва ли есть высшее из наслаждений,</w:t>
      </w:r>
    </w:p>
    <w:p w:rsidR="003D62C2" w:rsidRDefault="003D62C2" w:rsidP="00F738F5">
      <w:pPr>
        <w:pStyle w:val="ListParagraph"/>
        <w:rPr>
          <w:sz w:val="36"/>
          <w:szCs w:val="36"/>
        </w:rPr>
      </w:pPr>
      <w:r w:rsidRPr="00F738F5">
        <w:rPr>
          <w:sz w:val="36"/>
          <w:szCs w:val="36"/>
        </w:rPr>
        <w:t xml:space="preserve">               </w:t>
      </w:r>
      <w:r>
        <w:rPr>
          <w:sz w:val="36"/>
          <w:szCs w:val="36"/>
        </w:rPr>
        <w:t xml:space="preserve">                   </w:t>
      </w:r>
      <w:r w:rsidRPr="00F738F5">
        <w:rPr>
          <w:sz w:val="36"/>
          <w:szCs w:val="36"/>
        </w:rPr>
        <w:t>Как наслаждение творить.</w:t>
      </w:r>
    </w:p>
    <w:p w:rsidR="003D62C2" w:rsidRPr="00F738F5" w:rsidRDefault="003D62C2" w:rsidP="00F738F5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</w:t>
      </w:r>
      <w:r w:rsidRPr="00F738F5">
        <w:rPr>
          <w:sz w:val="36"/>
          <w:szCs w:val="36"/>
        </w:rPr>
        <w:t>Гоголь Н.В.</w:t>
      </w:r>
    </w:p>
    <w:p w:rsidR="003D62C2" w:rsidRPr="00993CA0" w:rsidRDefault="003D62C2" w:rsidP="00993CA0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993CA0">
        <w:rPr>
          <w:sz w:val="28"/>
          <w:szCs w:val="28"/>
        </w:rPr>
        <w:t xml:space="preserve">Чтобы моя комната была уютной, </w:t>
      </w:r>
      <w:r>
        <w:rPr>
          <w:sz w:val="28"/>
          <w:szCs w:val="28"/>
        </w:rPr>
        <w:t>м</w:t>
      </w:r>
      <w:r w:rsidRPr="00993CA0">
        <w:rPr>
          <w:sz w:val="28"/>
          <w:szCs w:val="28"/>
        </w:rPr>
        <w:t>ожно, конечно, приобрести в магазинах красивые картины, панно, сочетающиеся по цвету с интерьером или, например, искусственные цветы, которые могли бы занима</w:t>
      </w:r>
      <w:r>
        <w:rPr>
          <w:sz w:val="28"/>
          <w:szCs w:val="28"/>
        </w:rPr>
        <w:t>ть в комнате любой угол, придавая</w:t>
      </w:r>
      <w:r w:rsidRPr="00993CA0">
        <w:rPr>
          <w:sz w:val="28"/>
          <w:szCs w:val="28"/>
        </w:rPr>
        <w:t xml:space="preserve"> ей тем самым веселое, радостное настроение.</w:t>
      </w:r>
    </w:p>
    <w:p w:rsidR="003D62C2" w:rsidRPr="00993CA0" w:rsidRDefault="003D62C2" w:rsidP="00993CA0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993CA0">
        <w:rPr>
          <w:sz w:val="28"/>
          <w:szCs w:val="28"/>
        </w:rPr>
        <w:t>Но</w:t>
      </w:r>
      <w:r>
        <w:rPr>
          <w:sz w:val="28"/>
          <w:szCs w:val="28"/>
        </w:rPr>
        <w:t xml:space="preserve"> гораздо интереснее, когда сам </w:t>
      </w:r>
      <w:r w:rsidRPr="00993CA0">
        <w:rPr>
          <w:sz w:val="28"/>
          <w:szCs w:val="28"/>
        </w:rPr>
        <w:t>делаешь что–</w:t>
      </w:r>
      <w:r>
        <w:rPr>
          <w:sz w:val="28"/>
          <w:szCs w:val="28"/>
        </w:rPr>
        <w:t xml:space="preserve"> </w:t>
      </w:r>
      <w:r w:rsidRPr="00993CA0">
        <w:rPr>
          <w:sz w:val="28"/>
          <w:szCs w:val="28"/>
        </w:rPr>
        <w:t>нибудь для своего дома. К прим</w:t>
      </w:r>
      <w:r>
        <w:rPr>
          <w:sz w:val="28"/>
          <w:szCs w:val="28"/>
        </w:rPr>
        <w:t>еру, подошли бы вышитые картины. Р</w:t>
      </w:r>
      <w:r w:rsidRPr="00993CA0">
        <w:rPr>
          <w:sz w:val="28"/>
          <w:szCs w:val="28"/>
        </w:rPr>
        <w:t>учная вышивка всегда ценилась очень высоко, особенно в наше время, когда техника и искусственные технологии почти заменили ручной труд. Поэтому я считаю очень важным для себя перенять опыт многих поколений и научиться вышивать, как</w:t>
      </w:r>
      <w:r>
        <w:rPr>
          <w:sz w:val="28"/>
          <w:szCs w:val="28"/>
        </w:rPr>
        <w:t xml:space="preserve"> </w:t>
      </w:r>
      <w:r w:rsidRPr="00993CA0">
        <w:rPr>
          <w:sz w:val="28"/>
          <w:szCs w:val="28"/>
        </w:rPr>
        <w:t xml:space="preserve"> м</w:t>
      </w:r>
      <w:r>
        <w:rPr>
          <w:sz w:val="28"/>
          <w:szCs w:val="28"/>
        </w:rPr>
        <w:t>ного веков назад</w:t>
      </w:r>
      <w:r w:rsidRPr="00993CA0">
        <w:rPr>
          <w:sz w:val="28"/>
          <w:szCs w:val="28"/>
        </w:rPr>
        <w:t xml:space="preserve"> вышивали искусные мастерицы.</w:t>
      </w:r>
    </w:p>
    <w:p w:rsidR="003D62C2" w:rsidRPr="00060EFD" w:rsidRDefault="003D62C2" w:rsidP="00060EFD">
      <w:pPr>
        <w:pStyle w:val="ListParagraph"/>
        <w:jc w:val="both"/>
        <w:rPr>
          <w:sz w:val="28"/>
          <w:szCs w:val="28"/>
        </w:rPr>
      </w:pPr>
      <w:r w:rsidRPr="00993CA0">
        <w:rPr>
          <w:sz w:val="28"/>
          <w:szCs w:val="28"/>
        </w:rPr>
        <w:t>Кроме сказанного выше, моя мама, как и я очень любит вышитые изделия. Так почему бы не порадовать ее, украсив наш дом аккуратным</w:t>
      </w:r>
      <w:r>
        <w:rPr>
          <w:sz w:val="28"/>
          <w:szCs w:val="28"/>
        </w:rPr>
        <w:t>и</w:t>
      </w:r>
      <w:r w:rsidRPr="00993CA0">
        <w:rPr>
          <w:sz w:val="28"/>
          <w:szCs w:val="28"/>
        </w:rPr>
        <w:t xml:space="preserve"> и приятным</w:t>
      </w:r>
      <w:r>
        <w:rPr>
          <w:sz w:val="28"/>
          <w:szCs w:val="28"/>
        </w:rPr>
        <w:t xml:space="preserve">и </w:t>
      </w:r>
      <w:r w:rsidRPr="00993CA0">
        <w:rPr>
          <w:sz w:val="28"/>
          <w:szCs w:val="28"/>
        </w:rPr>
        <w:t xml:space="preserve"> на вид картинами. Тем более, зная, что я сделаю приятно не только себе, но и близким людям, процесс вышивания картин будет ещё интереснее для меня. А это имеет немалое значение – ведь когда знаешь, что твоя работа не будет бесполезной,</w:t>
      </w:r>
      <w:r>
        <w:rPr>
          <w:sz w:val="28"/>
          <w:szCs w:val="28"/>
        </w:rPr>
        <w:t xml:space="preserve"> то и работаешь с удовольствием </w:t>
      </w:r>
      <w:r w:rsidRPr="00993CA0">
        <w:rPr>
          <w:sz w:val="28"/>
          <w:szCs w:val="28"/>
        </w:rPr>
        <w:t>.</w:t>
      </w:r>
    </w:p>
    <w:p w:rsidR="003D62C2" w:rsidRDefault="003D62C2" w:rsidP="00F738F5">
      <w:pPr>
        <w:pStyle w:val="ListParagraph"/>
        <w:rPr>
          <w:sz w:val="32"/>
          <w:szCs w:val="32"/>
        </w:rPr>
      </w:pPr>
    </w:p>
    <w:p w:rsidR="003D62C2" w:rsidRDefault="003D62C2" w:rsidP="00F738F5">
      <w:pPr>
        <w:pStyle w:val="ListParagraph"/>
        <w:rPr>
          <w:sz w:val="32"/>
          <w:szCs w:val="32"/>
        </w:rPr>
      </w:pPr>
    </w:p>
    <w:p w:rsidR="003D62C2" w:rsidRDefault="003D62C2" w:rsidP="00F738F5">
      <w:pPr>
        <w:pStyle w:val="ListParagraph"/>
        <w:rPr>
          <w:sz w:val="32"/>
          <w:szCs w:val="32"/>
        </w:rPr>
      </w:pPr>
    </w:p>
    <w:p w:rsidR="003D62C2" w:rsidRDefault="003D62C2" w:rsidP="00F738F5">
      <w:pPr>
        <w:pStyle w:val="ListParagraph"/>
        <w:rPr>
          <w:sz w:val="32"/>
          <w:szCs w:val="32"/>
        </w:rPr>
      </w:pPr>
    </w:p>
    <w:p w:rsidR="003D62C2" w:rsidRDefault="003D62C2" w:rsidP="00F738F5">
      <w:pPr>
        <w:pStyle w:val="ListParagraph"/>
        <w:rPr>
          <w:sz w:val="32"/>
          <w:szCs w:val="32"/>
        </w:rPr>
      </w:pPr>
    </w:p>
    <w:p w:rsidR="003D62C2" w:rsidRDefault="003D62C2" w:rsidP="001D77E8">
      <w:pPr>
        <w:pStyle w:val="ListParagraph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Разработка и анализ идей:</w:t>
      </w:r>
    </w:p>
    <w:p w:rsidR="003D62C2" w:rsidRDefault="003D62C2" w:rsidP="001D77E8">
      <w:pPr>
        <w:pStyle w:val="ListParagraph"/>
        <w:rPr>
          <w:i/>
          <w:iCs/>
          <w:sz w:val="32"/>
          <w:szCs w:val="32"/>
        </w:rPr>
      </w:pPr>
      <w:r w:rsidRPr="00654957">
        <w:rPr>
          <w:i/>
          <w:iCs/>
          <w:sz w:val="32"/>
          <w:szCs w:val="32"/>
        </w:rPr>
        <w:t>Выбрав вышивание, я могла бы отдать предпочтение:</w:t>
      </w:r>
    </w:p>
    <w:tbl>
      <w:tblPr>
        <w:tblpPr w:leftFromText="180" w:rightFromText="180" w:vertAnchor="text" w:horzAnchor="margin" w:tblpY="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65"/>
        <w:gridCol w:w="6606"/>
      </w:tblGrid>
      <w:tr w:rsidR="003D62C2" w:rsidRPr="004E2721">
        <w:tc>
          <w:tcPr>
            <w:tcW w:w="2965" w:type="dxa"/>
          </w:tcPr>
          <w:p w:rsidR="003D62C2" w:rsidRPr="004E2721" w:rsidRDefault="003D62C2" w:rsidP="004E272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32"/>
                <w:szCs w:val="32"/>
              </w:rPr>
            </w:pPr>
            <w:r w:rsidRPr="004E2721">
              <w:rPr>
                <w:sz w:val="32"/>
                <w:szCs w:val="32"/>
              </w:rPr>
              <w:t>Вышивка бисером, но мне показалось это слишком сложно.</w:t>
            </w:r>
          </w:p>
          <w:p w:rsidR="003D62C2" w:rsidRPr="004E2721" w:rsidRDefault="003D62C2" w:rsidP="004E2721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</w:p>
        </w:tc>
        <w:tc>
          <w:tcPr>
            <w:tcW w:w="6606" w:type="dxa"/>
          </w:tcPr>
          <w:p w:rsidR="003D62C2" w:rsidRPr="004E2721" w:rsidRDefault="003D62C2" w:rsidP="004E2721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pict>
                <v:shape id="_x0000_i1026" type="#_x0000_t75" alt="https://im0-tub-ru.yandex.net/i?id=177a304773c6fc6014041937846d4bb4-l&amp;n=13" style="width:315pt;height:189pt;visibility:visible">
                  <v:imagedata r:id="rId12" o:title=""/>
                </v:shape>
              </w:pict>
            </w:r>
          </w:p>
        </w:tc>
      </w:tr>
      <w:tr w:rsidR="003D62C2" w:rsidRPr="004E2721">
        <w:tc>
          <w:tcPr>
            <w:tcW w:w="2965" w:type="dxa"/>
          </w:tcPr>
          <w:p w:rsidR="003D62C2" w:rsidRPr="004E2721" w:rsidRDefault="003D62C2" w:rsidP="004E272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32"/>
                <w:szCs w:val="32"/>
              </w:rPr>
            </w:pPr>
            <w:r w:rsidRPr="004E2721">
              <w:rPr>
                <w:sz w:val="32"/>
                <w:szCs w:val="32"/>
              </w:rPr>
              <w:t xml:space="preserve">Вышивка лентами, но я ещё не использовала эту технику, поэтому не решилась на риск. </w:t>
            </w:r>
          </w:p>
        </w:tc>
        <w:tc>
          <w:tcPr>
            <w:tcW w:w="6606" w:type="dxa"/>
          </w:tcPr>
          <w:p w:rsidR="003D62C2" w:rsidRPr="004E2721" w:rsidRDefault="003D62C2" w:rsidP="004E2721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pict>
                <v:shape id="Рисунок 4" o:spid="_x0000_i1027" type="#_x0000_t75" alt="https://im0-tub-ru.yandex.net/i?id=aa82cce6346c598925131b500674f7b0-l&amp;n=13" style="width:315pt;height:192pt;visibility:visible">
                  <v:imagedata r:id="rId13" o:title=""/>
                </v:shape>
              </w:pict>
            </w:r>
          </w:p>
        </w:tc>
      </w:tr>
      <w:tr w:rsidR="003D62C2" w:rsidRPr="004E2721">
        <w:tc>
          <w:tcPr>
            <w:tcW w:w="2965" w:type="dxa"/>
          </w:tcPr>
          <w:p w:rsidR="003D62C2" w:rsidRPr="004E2721" w:rsidRDefault="003D62C2" w:rsidP="004E272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32"/>
                <w:szCs w:val="32"/>
              </w:rPr>
            </w:pPr>
            <w:r w:rsidRPr="004E2721">
              <w:rPr>
                <w:sz w:val="32"/>
                <w:szCs w:val="32"/>
              </w:rPr>
              <w:t xml:space="preserve">Алмазная вышивка, но я бы не успела закончить эту работу. </w:t>
            </w:r>
          </w:p>
        </w:tc>
        <w:tc>
          <w:tcPr>
            <w:tcW w:w="6606" w:type="dxa"/>
          </w:tcPr>
          <w:p w:rsidR="003D62C2" w:rsidRPr="004E2721" w:rsidRDefault="003D62C2" w:rsidP="004E2721">
            <w:pPr>
              <w:pStyle w:val="ListParagraph"/>
              <w:spacing w:after="0" w:line="240" w:lineRule="auto"/>
              <w:ind w:left="0"/>
              <w:rPr>
                <w:sz w:val="32"/>
                <w:szCs w:val="32"/>
              </w:rPr>
            </w:pPr>
            <w:r>
              <w:rPr>
                <w:noProof/>
              </w:rPr>
              <w:pict>
                <v:shape id="Рисунок 7" o:spid="_x0000_i1028" type="#_x0000_t75" alt="http://www.passionforum.ru/upload/037/u3701/012/fa1da6b2.jpg" style="width:300.75pt;height:168pt;visibility:visible">
                  <v:imagedata r:id="rId14" o:title=""/>
                </v:shape>
              </w:pict>
            </w:r>
          </w:p>
        </w:tc>
      </w:tr>
    </w:tbl>
    <w:p w:rsidR="003D62C2" w:rsidRDefault="003D62C2" w:rsidP="001D77E8">
      <w:pPr>
        <w:pStyle w:val="ListParagraph"/>
        <w:rPr>
          <w:sz w:val="32"/>
          <w:szCs w:val="32"/>
        </w:rPr>
      </w:pPr>
    </w:p>
    <w:p w:rsidR="003D62C2" w:rsidRPr="00993CA0" w:rsidRDefault="003D62C2" w:rsidP="001D77E8">
      <w:pPr>
        <w:pStyle w:val="ListParagraph"/>
        <w:rPr>
          <w:sz w:val="28"/>
          <w:szCs w:val="28"/>
        </w:rPr>
      </w:pPr>
      <w:r w:rsidRPr="00993CA0">
        <w:rPr>
          <w:sz w:val="28"/>
          <w:szCs w:val="28"/>
        </w:rPr>
        <w:t>На основе проведённого анализа, мной был сделан выбор. Я отдала своё предпочтение ранее использованному мной виду вышивки – крестом.</w:t>
      </w:r>
    </w:p>
    <w:p w:rsidR="003D62C2" w:rsidRDefault="003D62C2" w:rsidP="00065A99">
      <w:pPr>
        <w:rPr>
          <w:sz w:val="32"/>
          <w:szCs w:val="32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65.2pt;margin-top:633.3pt;width:80.25pt;height:61.5pt;z-index:251660800" o:connectortype="straight">
            <v:stroke endarrow="block"/>
          </v:shape>
        </w:pict>
      </w:r>
      <w:r>
        <w:rPr>
          <w:noProof/>
        </w:rPr>
        <w:pict>
          <v:shape id="_x0000_s1027" type="#_x0000_t32" style="position:absolute;margin-left:207.45pt;margin-top:625.8pt;width:0;height:27.75pt;z-index:251659776" o:connectortype="straight">
            <v:stroke endarrow="block"/>
          </v:shape>
        </w:pict>
      </w:r>
      <w:r>
        <w:rPr>
          <w:noProof/>
        </w:rPr>
        <w:pict>
          <v:shape id="_x0000_s1028" type="#_x0000_t32" style="position:absolute;margin-left:292.2pt;margin-top:603.3pt;width:45pt;height:30pt;z-index:251658752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margin-left:61.95pt;margin-top:610.8pt;width:62.25pt;height:27pt;flip:x;z-index:251657728" o:connectortype="straight">
            <v:stroke endarrow="block"/>
          </v:shape>
        </w:pict>
      </w:r>
      <w:r>
        <w:rPr>
          <w:noProof/>
        </w:rPr>
        <w:pict>
          <v:shape id="_x0000_s1030" type="#_x0000_t32" style="position:absolute;margin-left:31.2pt;margin-top:422.55pt;width:44.25pt;height:65.25pt;flip:x y;z-index:251656704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margin-left:207.45pt;margin-top:553.8pt;width:0;height:27pt;z-index:251655680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margin-left:203.7pt;margin-top:471.3pt;width:0;height:21.75pt;z-index:251654656" o:connectortype="straight">
            <v:stroke endarrow="block"/>
          </v:shape>
        </w:pict>
      </w:r>
      <w:r>
        <w:rPr>
          <w:noProof/>
        </w:rPr>
        <w:pict>
          <v:shape id="_x0000_s1033" type="#_x0000_t32" style="position:absolute;margin-left:203.7pt;margin-top:397.8pt;width:0;height:24.75pt;z-index:251653632" o:connectortype="straight">
            <v:stroke endarrow="block"/>
          </v:shape>
        </w:pict>
      </w:r>
      <w:r>
        <w:rPr>
          <w:noProof/>
        </w:rPr>
        <w:pict>
          <v:shape id="_x0000_s1034" type="#_x0000_t32" style="position:absolute;margin-left:203.7pt;margin-top:332.55pt;width:0;height:32.25pt;z-index:251652608" o:connectortype="straight">
            <v:stroke endarrow="block"/>
          </v:shape>
        </w:pict>
      </w:r>
      <w:r>
        <w:rPr>
          <w:noProof/>
        </w:rPr>
        <w:pict>
          <v:roundrect id="_x0000_s1035" style="position:absolute;margin-left:130.2pt;margin-top:580.8pt;width:154.5pt;height:45pt;z-index:251650560" arcsize="10923f">
            <v:textbox style="mso-next-textbox:#_x0000_s1035">
              <w:txbxContent>
                <w:p w:rsidR="003D62C2" w:rsidRPr="00065A99" w:rsidRDefault="003D62C2" w:rsidP="00065A99">
                  <w:pPr>
                    <w:jc w:val="center"/>
                    <w:rPr>
                      <w:sz w:val="36"/>
                      <w:szCs w:val="36"/>
                    </w:rPr>
                  </w:pPr>
                  <w:r w:rsidRPr="00065A99">
                    <w:rPr>
                      <w:sz w:val="36"/>
                      <w:szCs w:val="36"/>
                    </w:rPr>
                    <w:t>Оценка изделия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6" style="position:absolute;margin-left:20.7pt;margin-top:493.05pt;width:376.5pt;height:60.75pt;z-index:251646464" arcsize="10923f">
            <v:textbox style="mso-next-textbox:#_x0000_s1036">
              <w:txbxContent>
                <w:p w:rsidR="003D62C2" w:rsidRPr="00065A99" w:rsidRDefault="003D62C2" w:rsidP="00065A99">
                  <w:pPr>
                    <w:jc w:val="center"/>
                    <w:rPr>
                      <w:sz w:val="36"/>
                      <w:szCs w:val="36"/>
                    </w:rPr>
                  </w:pPr>
                  <w:r w:rsidRPr="00065A99">
                    <w:rPr>
                      <w:sz w:val="36"/>
                      <w:szCs w:val="36"/>
                    </w:rPr>
                    <w:t>Технологическая последовательность обработки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7" style="position:absolute;margin-left:85.2pt;margin-top:422.55pt;width:244.5pt;height:48.75pt;z-index:251644416" arcsize="10923f">
            <v:textbox style="mso-next-textbox:#_x0000_s1037">
              <w:txbxContent>
                <w:p w:rsidR="003D62C2" w:rsidRPr="00065A99" w:rsidRDefault="003D62C2" w:rsidP="00065A99">
                  <w:pPr>
                    <w:jc w:val="center"/>
                    <w:rPr>
                      <w:sz w:val="36"/>
                      <w:szCs w:val="36"/>
                    </w:rPr>
                  </w:pPr>
                  <w:r w:rsidRPr="00065A99">
                    <w:rPr>
                      <w:sz w:val="36"/>
                      <w:szCs w:val="36"/>
                    </w:rPr>
                    <w:t>Историческая справка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8" style="position:absolute;margin-left:130.2pt;margin-top:653.55pt;width:154.5pt;height:41.25pt;z-index:251651584" arcsize="10923f">
            <v:textbox style="mso-next-textbox:#_x0000_s1038">
              <w:txbxContent>
                <w:p w:rsidR="003D62C2" w:rsidRPr="00065A99" w:rsidRDefault="003D62C2" w:rsidP="00065A99">
                  <w:pPr>
                    <w:jc w:val="center"/>
                    <w:rPr>
                      <w:sz w:val="36"/>
                      <w:szCs w:val="36"/>
                    </w:rPr>
                  </w:pPr>
                  <w:r w:rsidRPr="00065A99">
                    <w:rPr>
                      <w:sz w:val="36"/>
                      <w:szCs w:val="36"/>
                    </w:rPr>
                    <w:t>Библиография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9" style="position:absolute;margin-left:349.95pt;margin-top:676.05pt;width:134.25pt;height:64.5pt;z-index:251649536" arcsize="10923f">
            <v:textbox style="mso-next-textbox:#_x0000_s1039">
              <w:txbxContent>
                <w:p w:rsidR="003D62C2" w:rsidRPr="00065A99" w:rsidRDefault="003D62C2" w:rsidP="00065A99">
                  <w:pPr>
                    <w:jc w:val="center"/>
                    <w:rPr>
                      <w:sz w:val="36"/>
                      <w:szCs w:val="36"/>
                    </w:rPr>
                  </w:pPr>
                  <w:r w:rsidRPr="00065A99">
                    <w:rPr>
                      <w:sz w:val="36"/>
                      <w:szCs w:val="36"/>
                    </w:rPr>
                    <w:t>Эстетическая оценка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0" style="position:absolute;margin-left:-61.8pt;margin-top:603.3pt;width:120pt;height:67.5pt;z-index:251647488" arcsize="10923f">
            <v:textbox style="mso-next-textbox:#_x0000_s1040">
              <w:txbxContent>
                <w:p w:rsidR="003D62C2" w:rsidRPr="00065A99" w:rsidRDefault="003D62C2" w:rsidP="00065A99">
                  <w:pPr>
                    <w:jc w:val="center"/>
                    <w:rPr>
                      <w:sz w:val="36"/>
                      <w:szCs w:val="36"/>
                    </w:rPr>
                  </w:pPr>
                  <w:r w:rsidRPr="00065A99">
                    <w:rPr>
                      <w:sz w:val="36"/>
                      <w:szCs w:val="36"/>
                    </w:rPr>
                    <w:t>Самооценка изделия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1" style="position:absolute;margin-left:-61.8pt;margin-top:352.05pt;width:137.25pt;height:66pt;z-index:251645440" arcsize="10923f">
            <v:textbox style="mso-next-textbox:#_x0000_s1041">
              <w:txbxContent>
                <w:p w:rsidR="003D62C2" w:rsidRPr="00065A99" w:rsidRDefault="003D62C2" w:rsidP="00065A99">
                  <w:pPr>
                    <w:jc w:val="center"/>
                    <w:rPr>
                      <w:sz w:val="36"/>
                      <w:szCs w:val="36"/>
                    </w:rPr>
                  </w:pPr>
                  <w:r w:rsidRPr="00065A99">
                    <w:rPr>
                      <w:sz w:val="36"/>
                      <w:szCs w:val="36"/>
                    </w:rPr>
                    <w:t>Техника безопаснос</w:t>
                  </w:r>
                  <w:r>
                    <w:rPr>
                      <w:sz w:val="36"/>
                      <w:szCs w:val="36"/>
                    </w:rPr>
                    <w:t>т</w:t>
                  </w:r>
                  <w:r w:rsidRPr="00065A99">
                    <w:rPr>
                      <w:sz w:val="36"/>
                      <w:szCs w:val="36"/>
                    </w:rPr>
                    <w:t>и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2" style="position:absolute;margin-left:345.45pt;margin-top:607.05pt;width:133.5pt;height:58.5pt;z-index:251648512" arcsize="10923f">
            <v:textbox style="mso-next-textbox:#_x0000_s1042">
              <w:txbxContent>
                <w:p w:rsidR="003D62C2" w:rsidRPr="00065A99" w:rsidRDefault="003D62C2" w:rsidP="00065A99">
                  <w:pPr>
                    <w:jc w:val="center"/>
                    <w:rPr>
                      <w:sz w:val="36"/>
                      <w:szCs w:val="36"/>
                    </w:rPr>
                  </w:pPr>
                  <w:r w:rsidRPr="00065A99">
                    <w:rPr>
                      <w:sz w:val="36"/>
                      <w:szCs w:val="36"/>
                    </w:rPr>
                    <w:t>Экологическая оценка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3" style="position:absolute;margin-left:130.2pt;margin-top:364.8pt;width:154.5pt;height:33pt;z-index:251643392" arcsize="10923f">
            <v:textbox style="mso-next-textbox:#_x0000_s1043">
              <w:txbxContent>
                <w:p w:rsidR="003D62C2" w:rsidRPr="00065A99" w:rsidRDefault="003D62C2" w:rsidP="00065A99">
                  <w:pPr>
                    <w:jc w:val="center"/>
                    <w:rPr>
                      <w:sz w:val="36"/>
                      <w:szCs w:val="36"/>
                    </w:rPr>
                  </w:pPr>
                  <w:r w:rsidRPr="00065A99">
                    <w:rPr>
                      <w:sz w:val="36"/>
                      <w:szCs w:val="36"/>
                    </w:rPr>
                    <w:t>Анализ идей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44" type="#_x0000_t32" style="position:absolute;margin-left:304.95pt;margin-top:155.55pt;width:24.75pt;height:0;z-index:251642368" o:connectortype="straight">
            <v:stroke endarrow="block"/>
          </v:shape>
        </w:pict>
      </w:r>
      <w:r>
        <w:rPr>
          <w:noProof/>
        </w:rPr>
        <w:pict>
          <v:shape id="_x0000_s1045" type="#_x0000_t32" style="position:absolute;margin-left:244.95pt;margin-top:195.3pt;width:31.5pt;height:17.25pt;z-index:251641344" o:connectortype="straight">
            <v:stroke endarrow="block"/>
          </v:shape>
        </w:pict>
      </w:r>
      <w:r>
        <w:rPr>
          <w:noProof/>
        </w:rPr>
        <w:pict>
          <v:shape id="_x0000_s1046" type="#_x0000_t32" style="position:absolute;margin-left:203.7pt;margin-top:191.55pt;width:0;height:66pt;z-index:251640320" o:connectortype="straight">
            <v:stroke endarrow="block"/>
          </v:shape>
        </w:pict>
      </w:r>
      <w:r>
        <w:rPr>
          <w:noProof/>
        </w:rPr>
        <w:pict>
          <v:shape id="_x0000_s1047" type="#_x0000_t32" style="position:absolute;margin-left:117.45pt;margin-top:191.55pt;width:27pt;height:27.75pt;flip:x;z-index:251639296" o:connectortype="straight">
            <v:stroke endarrow="block"/>
          </v:shape>
        </w:pict>
      </w:r>
      <w:r>
        <w:rPr>
          <w:noProof/>
        </w:rPr>
        <w:pict>
          <v:shape id="_x0000_s1048" type="#_x0000_t32" style="position:absolute;margin-left:250.95pt;margin-top:85.8pt;width:59.25pt;height:31.5pt;flip:y;z-index:251638272" o:connectortype="straight">
            <v:stroke endarrow="block"/>
          </v:shape>
        </w:pict>
      </w:r>
      <w:r>
        <w:rPr>
          <w:noProof/>
        </w:rPr>
        <w:pict>
          <v:shape id="_x0000_s1049" type="#_x0000_t32" style="position:absolute;margin-left:193.2pt;margin-top:59.55pt;width:33pt;height:57.75pt;flip:y;z-index:251637248" o:connectortype="straight">
            <v:stroke endarrow="block"/>
          </v:shape>
        </w:pict>
      </w:r>
      <w:r>
        <w:rPr>
          <w:noProof/>
        </w:rPr>
        <w:pict>
          <v:shape id="_x0000_s1050" type="#_x0000_t32" style="position:absolute;margin-left:144.45pt;margin-top:59.55pt;width:4.5pt;height:57.75pt;flip:x y;z-index:251636224" o:connectortype="straight">
            <v:stroke endarrow="block"/>
          </v:shape>
        </w:pict>
      </w:r>
      <w:r>
        <w:rPr>
          <w:noProof/>
        </w:rPr>
        <w:pict>
          <v:shape id="_x0000_s1051" type="#_x0000_t32" style="position:absolute;margin-left:75.45pt;margin-top:85.8pt;width:42pt;height:31.5pt;flip:x y;z-index:251635200" o:connectortype="straight">
            <v:stroke endarrow="block"/>
          </v:shape>
        </w:pict>
      </w:r>
      <w:r>
        <w:rPr>
          <w:noProof/>
        </w:rPr>
        <w:pict>
          <v:shape id="_x0000_s1052" type="#_x0000_t32" style="position:absolute;margin-left:81.45pt;margin-top:155.55pt;width:30pt;height:0;flip:x;z-index:251634176" o:connectortype="straight">
            <v:stroke endarrow="block"/>
          </v:shape>
        </w:pict>
      </w:r>
      <w:r>
        <w:rPr>
          <w:noProof/>
        </w:rPr>
        <w:pict>
          <v:roundrect id="_x0000_s1053" style="position:absolute;margin-left:117.45pt;margin-top:124.8pt;width:174.75pt;height:58.5pt;z-index:251633152" arcsize="10923f">
            <v:textbox style="mso-next-textbox:#_x0000_s1053">
              <w:txbxContent>
                <w:p w:rsidR="003D62C2" w:rsidRPr="00065A99" w:rsidRDefault="003D62C2" w:rsidP="00065A99">
                  <w:pPr>
                    <w:jc w:val="center"/>
                    <w:rPr>
                      <w:sz w:val="36"/>
                      <w:szCs w:val="36"/>
                    </w:rPr>
                  </w:pPr>
                  <w:r w:rsidRPr="00065A99">
                    <w:rPr>
                      <w:sz w:val="36"/>
                      <w:szCs w:val="36"/>
                    </w:rPr>
                    <w:t>Выбор проекта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4" style="position:absolute;margin-left:81.45pt;margin-top:271.05pt;width:264pt;height:61.5pt;z-index:251632128" arcsize="10923f">
            <v:textbox style="mso-next-textbox:#_x0000_s1054">
              <w:txbxContent>
                <w:p w:rsidR="003D62C2" w:rsidRPr="00065A99" w:rsidRDefault="003D62C2" w:rsidP="00065A99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065A99">
                    <w:rPr>
                      <w:b/>
                      <w:bCs/>
                      <w:sz w:val="32"/>
                      <w:szCs w:val="32"/>
                    </w:rPr>
                    <w:t>Определение дизайнерской задачи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5" style="position:absolute;margin-left:292.2pt;margin-top:195.3pt;width:162.75pt;height:62.25pt;z-index:251631104" arcsize="10923f">
            <v:textbox style="mso-next-textbox:#_x0000_s1055">
              <w:txbxContent>
                <w:p w:rsidR="003D62C2" w:rsidRPr="00065A99" w:rsidRDefault="003D62C2" w:rsidP="00065A99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065A99">
                    <w:rPr>
                      <w:b/>
                      <w:bCs/>
                      <w:sz w:val="32"/>
                      <w:szCs w:val="32"/>
                    </w:rPr>
                    <w:t>Экономические затраты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6" style="position:absolute;margin-left:-37.8pt;margin-top:199.8pt;width:149.25pt;height:57.75pt;z-index:251630080" arcsize="10923f">
            <v:textbox style="mso-next-textbox:#_x0000_s1056">
              <w:txbxContent>
                <w:p w:rsidR="003D62C2" w:rsidRPr="00065A99" w:rsidRDefault="003D62C2" w:rsidP="00065A99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065A99">
                    <w:rPr>
                      <w:b/>
                      <w:bCs/>
                      <w:sz w:val="32"/>
                      <w:szCs w:val="32"/>
                    </w:rPr>
                    <w:t>Временные затраты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7" style="position:absolute;margin-left:337.2pt;margin-top:124.8pt;width:150.75pt;height:56.25pt;z-index:251629056" arcsize="10923f">
            <v:textbox style="mso-next-textbox:#_x0000_s1057">
              <w:txbxContent>
                <w:p w:rsidR="003D62C2" w:rsidRPr="00065A99" w:rsidRDefault="003D62C2" w:rsidP="00065A99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065A99">
                    <w:rPr>
                      <w:b/>
                      <w:bCs/>
                      <w:sz w:val="32"/>
                      <w:szCs w:val="32"/>
                    </w:rPr>
                    <w:t>Материалы и оборудование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8" style="position:absolute;margin-left:-61.8pt;margin-top:124.8pt;width:129.75pt;height:60.75pt;z-index:251628032" arcsize="10923f">
            <v:textbox style="mso-next-textbox:#_x0000_s1058">
              <w:txbxContent>
                <w:p w:rsidR="003D62C2" w:rsidRPr="00065A99" w:rsidRDefault="003D62C2" w:rsidP="00065A99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065A99">
                    <w:rPr>
                      <w:b/>
                      <w:bCs/>
                      <w:sz w:val="32"/>
                      <w:szCs w:val="32"/>
                    </w:rPr>
                    <w:t>Выбор иллюстрации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9" style="position:absolute;margin-left:31.2pt;margin-top:-3.45pt;width:146.25pt;height:51.75pt;z-index:251623936" arcsize="10923f">
            <v:textbox style="mso-next-textbox:#_x0000_s1059">
              <w:txbxContent>
                <w:p w:rsidR="003D62C2" w:rsidRPr="00065A99" w:rsidRDefault="003D62C2" w:rsidP="00065A99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065A99">
                    <w:rPr>
                      <w:b/>
                      <w:bCs/>
                      <w:sz w:val="32"/>
                      <w:szCs w:val="32"/>
                    </w:rPr>
                    <w:t>Особенность интерьера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0" style="position:absolute;margin-left:226.2pt;margin-top:-3.45pt;width:2in;height:51.75pt;z-index:251624960" arcsize="10923f">
            <v:textbox style="mso-next-textbox:#_x0000_s1060">
              <w:txbxContent>
                <w:p w:rsidR="003D62C2" w:rsidRPr="00065A99" w:rsidRDefault="003D62C2" w:rsidP="00065A99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065A99">
                    <w:rPr>
                      <w:b/>
                      <w:bCs/>
                      <w:sz w:val="32"/>
                      <w:szCs w:val="32"/>
                    </w:rPr>
                    <w:t>Индивидуальный запрос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1" style="position:absolute;margin-left:-66.3pt;margin-top:63.3pt;width:134.25pt;height:41.25pt;z-index:251625984" arcsize="10923f">
            <v:textbox style="mso-next-textbox:#_x0000_s1061">
              <w:txbxContent>
                <w:p w:rsidR="003D62C2" w:rsidRPr="00065A99" w:rsidRDefault="003D62C2" w:rsidP="00065A99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065A99">
                    <w:rPr>
                      <w:b/>
                      <w:bCs/>
                      <w:sz w:val="32"/>
                      <w:szCs w:val="32"/>
                    </w:rPr>
                    <w:t>Эстетичность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2" style="position:absolute;margin-left:319.2pt;margin-top:63.3pt;width:174.75pt;height:34.5pt;z-index:251627008" arcsize="10923f">
            <v:textbox style="mso-next-textbox:#_x0000_s1062">
              <w:txbxContent>
                <w:p w:rsidR="003D62C2" w:rsidRPr="00065A99" w:rsidRDefault="003D62C2" w:rsidP="00065A99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065A99">
                    <w:rPr>
                      <w:b/>
                      <w:bCs/>
                      <w:sz w:val="32"/>
                      <w:szCs w:val="32"/>
                    </w:rPr>
                    <w:t>Себестоимость</w:t>
                  </w:r>
                </w:p>
              </w:txbxContent>
            </v:textbox>
          </v:roundrect>
        </w:pict>
      </w: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68718A">
      <w:pPr>
        <w:jc w:val="center"/>
        <w:rPr>
          <w:b/>
          <w:bCs/>
          <w:sz w:val="32"/>
          <w:szCs w:val="32"/>
        </w:rPr>
      </w:pPr>
      <w:r w:rsidRPr="0068718A">
        <w:rPr>
          <w:b/>
          <w:bCs/>
          <w:sz w:val="32"/>
          <w:szCs w:val="32"/>
        </w:rPr>
        <w:t>Анализ и выбор формы изделия: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33"/>
        <w:gridCol w:w="4638"/>
      </w:tblGrid>
      <w:tr w:rsidR="003D62C2" w:rsidRPr="004E2721">
        <w:tc>
          <w:tcPr>
            <w:tcW w:w="4785" w:type="dxa"/>
          </w:tcPr>
          <w:p w:rsidR="003D62C2" w:rsidRPr="004E2721" w:rsidRDefault="003D62C2" w:rsidP="004E2721">
            <w:pPr>
              <w:spacing w:after="0" w:line="240" w:lineRule="auto"/>
              <w:rPr>
                <w:i/>
                <w:iCs/>
                <w:sz w:val="32"/>
                <w:szCs w:val="32"/>
              </w:rPr>
            </w:pPr>
            <w:r w:rsidRPr="004E2721">
              <w:rPr>
                <w:i/>
                <w:iCs/>
                <w:sz w:val="32"/>
                <w:szCs w:val="32"/>
              </w:rPr>
              <w:t>Идея №1</w:t>
            </w:r>
          </w:p>
          <w:p w:rsidR="003D62C2" w:rsidRPr="004E2721" w:rsidRDefault="003D62C2" w:rsidP="004E2721">
            <w:pPr>
              <w:spacing w:after="0" w:line="240" w:lineRule="auto"/>
              <w:rPr>
                <w:sz w:val="32"/>
                <w:szCs w:val="32"/>
              </w:rPr>
            </w:pPr>
            <w:r w:rsidRPr="004E2721">
              <w:rPr>
                <w:sz w:val="32"/>
                <w:szCs w:val="32"/>
              </w:rPr>
              <w:t>Восхитительная композиция, но выбрав её, я не уложусь во времени норматив.</w:t>
            </w:r>
          </w:p>
        </w:tc>
        <w:tc>
          <w:tcPr>
            <w:tcW w:w="4786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pict>
                <v:shape id="Рисунок 16" o:spid="_x0000_i1029" type="#_x0000_t75" alt="https://im1-tub-ru.yandex.net/i?id=fb2cc80abf0b6f3f7c20c8026f1184d1-l&amp;n=13" style="width:225pt;height:168.75pt;visibility:visible">
                  <v:imagedata r:id="rId15" o:title=""/>
                </v:shape>
              </w:pict>
            </w:r>
          </w:p>
        </w:tc>
      </w:tr>
      <w:tr w:rsidR="003D62C2" w:rsidRPr="004E2721">
        <w:tc>
          <w:tcPr>
            <w:tcW w:w="4785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pict>
                <v:shape id="Рисунок 19" o:spid="_x0000_i1030" type="#_x0000_t75" alt="http://www.vichivay.ru/upload/goods_pic_big/30570.jpg" style="width:240pt;height:215.25pt;visibility:visible">
                  <v:imagedata r:id="rId16" o:title=""/>
                </v:shape>
              </w:pict>
            </w:r>
          </w:p>
        </w:tc>
        <w:tc>
          <w:tcPr>
            <w:tcW w:w="4786" w:type="dxa"/>
          </w:tcPr>
          <w:p w:rsidR="003D62C2" w:rsidRPr="004E2721" w:rsidRDefault="003D62C2" w:rsidP="004E2721">
            <w:pPr>
              <w:spacing w:after="0" w:line="240" w:lineRule="auto"/>
              <w:rPr>
                <w:i/>
                <w:iCs/>
                <w:sz w:val="32"/>
                <w:szCs w:val="32"/>
              </w:rPr>
            </w:pPr>
            <w:r w:rsidRPr="004E2721">
              <w:rPr>
                <w:i/>
                <w:iCs/>
                <w:sz w:val="32"/>
                <w:szCs w:val="32"/>
              </w:rPr>
              <w:t>Идея № 2</w:t>
            </w:r>
          </w:p>
          <w:p w:rsidR="003D62C2" w:rsidRPr="004E2721" w:rsidRDefault="003D62C2" w:rsidP="004E2721">
            <w:pPr>
              <w:spacing w:after="0" w:line="240" w:lineRule="auto"/>
              <w:rPr>
                <w:sz w:val="32"/>
                <w:szCs w:val="32"/>
              </w:rPr>
            </w:pPr>
            <w:r w:rsidRPr="004E2721">
              <w:rPr>
                <w:sz w:val="32"/>
                <w:szCs w:val="32"/>
              </w:rPr>
              <w:t>Интересная композиция, но она не подходит под дизайн моей комнаты.</w:t>
            </w:r>
          </w:p>
        </w:tc>
      </w:tr>
      <w:tr w:rsidR="003D62C2" w:rsidRPr="004E2721">
        <w:tc>
          <w:tcPr>
            <w:tcW w:w="4785" w:type="dxa"/>
          </w:tcPr>
          <w:p w:rsidR="003D62C2" w:rsidRPr="004E2721" w:rsidRDefault="003D62C2" w:rsidP="004E2721">
            <w:pPr>
              <w:spacing w:after="0" w:line="240" w:lineRule="auto"/>
              <w:rPr>
                <w:i/>
                <w:iCs/>
                <w:sz w:val="32"/>
                <w:szCs w:val="32"/>
              </w:rPr>
            </w:pPr>
            <w:r w:rsidRPr="004E2721">
              <w:rPr>
                <w:i/>
                <w:iCs/>
                <w:sz w:val="32"/>
                <w:szCs w:val="32"/>
              </w:rPr>
              <w:t>Идея №3</w:t>
            </w:r>
          </w:p>
          <w:p w:rsidR="003D62C2" w:rsidRPr="004E2721" w:rsidRDefault="003D62C2" w:rsidP="004E2721">
            <w:pPr>
              <w:spacing w:after="0" w:line="240" w:lineRule="auto"/>
              <w:rPr>
                <w:sz w:val="32"/>
                <w:szCs w:val="32"/>
              </w:rPr>
            </w:pPr>
            <w:r w:rsidRPr="004E2721">
              <w:rPr>
                <w:sz w:val="32"/>
                <w:szCs w:val="32"/>
              </w:rPr>
              <w:t>Прекрасно подходит под дизайн моей комнаты и полностью удовлетворяет моим интересам.</w:t>
            </w:r>
          </w:p>
        </w:tc>
        <w:tc>
          <w:tcPr>
            <w:tcW w:w="4786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pict>
                <v:shape id="Рисунок 22" o:spid="_x0000_i1031" type="#_x0000_t75" alt="https://im1-tub-ru.yandex.net/i?id=d757dfff39fe19edaa6fb74d2f38e23d-l&amp;n=13" style="width:148.5pt;height:154.5pt;visibility:visible">
                  <v:imagedata r:id="rId17" o:title=""/>
                </v:shape>
              </w:pict>
            </w:r>
          </w:p>
        </w:tc>
      </w:tr>
    </w:tbl>
    <w:p w:rsidR="003D62C2" w:rsidRDefault="003D62C2" w:rsidP="00B9650A">
      <w:pPr>
        <w:jc w:val="center"/>
        <w:rPr>
          <w:b/>
          <w:bCs/>
          <w:sz w:val="32"/>
          <w:szCs w:val="32"/>
        </w:rPr>
      </w:pP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Анализ и выбор наилучшего варианта:</w:t>
      </w:r>
    </w:p>
    <w:p w:rsidR="003D62C2" w:rsidRDefault="003D62C2" w:rsidP="0068718A">
      <w:pPr>
        <w:rPr>
          <w:sz w:val="28"/>
          <w:szCs w:val="28"/>
        </w:rPr>
      </w:pPr>
      <w:r w:rsidRPr="00993CA0">
        <w:rPr>
          <w:sz w:val="28"/>
          <w:szCs w:val="28"/>
        </w:rPr>
        <w:t>Проанализировав все мои идеи, я выяснила, что лучшей является №3. Это панно красиво и больше всего подходит для моего проекта.</w:t>
      </w:r>
    </w:p>
    <w:p w:rsidR="003D62C2" w:rsidRDefault="003D62C2" w:rsidP="0068718A">
      <w:pPr>
        <w:rPr>
          <w:sz w:val="28"/>
          <w:szCs w:val="28"/>
        </w:rPr>
      </w:pPr>
    </w:p>
    <w:p w:rsidR="003D62C2" w:rsidRPr="00993CA0" w:rsidRDefault="003D62C2" w:rsidP="0068718A">
      <w:pPr>
        <w:rPr>
          <w:sz w:val="28"/>
          <w:szCs w:val="28"/>
        </w:rPr>
      </w:pP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roundrect id="_x0000_s1063" style="position:absolute;left:0;text-align:left;margin-left:366.45pt;margin-top:8.55pt;width:132pt;height:56.25pt;z-index:251663872" arcsize="10923f">
            <v:textbox>
              <w:txbxContent>
                <w:p w:rsidR="003D62C2" w:rsidRPr="00B9650A" w:rsidRDefault="003D62C2" w:rsidP="00B9650A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Цветовая гамма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4" style="position:absolute;left:0;text-align:left;margin-left:145.95pt;margin-top:27.3pt;width:129pt;height:51.75pt;z-index:251662848" arcsize="10923f">
            <v:textbox>
              <w:txbxContent>
                <w:p w:rsidR="003D62C2" w:rsidRPr="00B9650A" w:rsidRDefault="003D62C2" w:rsidP="00B9650A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Размер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5" style="position:absolute;left:0;text-align:left;margin-left:-55.05pt;margin-top:8.55pt;width:114.75pt;height:55.5pt;z-index:251661824" arcsize="10923f">
            <v:textbox>
              <w:txbxContent>
                <w:p w:rsidR="003D62C2" w:rsidRPr="00B9650A" w:rsidRDefault="003D62C2" w:rsidP="00B9650A">
                  <w:pPr>
                    <w:jc w:val="center"/>
                    <w:rPr>
                      <w:sz w:val="36"/>
                      <w:szCs w:val="36"/>
                    </w:rPr>
                  </w:pPr>
                  <w:r w:rsidRPr="00B9650A">
                    <w:rPr>
                      <w:sz w:val="36"/>
                      <w:szCs w:val="36"/>
                    </w:rPr>
                    <w:t>Форма</w:t>
                  </w:r>
                </w:p>
              </w:txbxContent>
            </v:textbox>
          </v:roundrect>
        </w:pict>
      </w:r>
      <w:r>
        <w:rPr>
          <w:b/>
          <w:bCs/>
          <w:sz w:val="32"/>
          <w:szCs w:val="32"/>
        </w:rPr>
        <w:t>Опорная схема размышления:</w:t>
      </w: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 id="_x0000_s1066" type="#_x0000_t32" style="position:absolute;left:0;text-align:left;margin-left:70.2pt;margin-top:27.1pt;width:82.5pt;height:60pt;flip:x y;z-index:251671040" o:connectortype="straight">
            <v:stroke endarrow="block"/>
          </v:shape>
        </w:pict>
      </w: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 id="_x0000_s1067" type="#_x0000_t32" style="position:absolute;left:0;text-align:left;margin-left:210.45pt;margin-top:20.15pt;width:0;height:29.25pt;flip:y;z-index:251678208" o:connectortype="straight">
            <v:stroke endarrow="block"/>
          </v:shape>
        </w:pict>
      </w:r>
      <w:r>
        <w:rPr>
          <w:noProof/>
        </w:rPr>
        <w:pict>
          <v:shape id="_x0000_s1068" type="#_x0000_t32" style="position:absolute;left:0;text-align:left;margin-left:278.7pt;margin-top:5.9pt;width:76.5pt;height:48.75pt;flip:y;z-index:251672064" o:connectortype="straight">
            <v:stroke endarrow="block"/>
          </v:shape>
        </w:pict>
      </w: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roundrect id="_x0000_s1069" style="position:absolute;left:0;text-align:left;margin-left:152.7pt;margin-top:22.15pt;width:122.25pt;height:60.75pt;z-index:251670016" arcsize="10923f">
            <v:textbox>
              <w:txbxContent>
                <w:p w:rsidR="003D62C2" w:rsidRPr="00B9650A" w:rsidRDefault="003D62C2" w:rsidP="00B9650A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Панно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0" style="position:absolute;left:0;text-align:left;margin-left:379.95pt;margin-top:16.9pt;width:124.5pt;height:61.5pt;z-index:251668992" arcsize="10923f">
            <v:textbox>
              <w:txbxContent>
                <w:p w:rsidR="003D62C2" w:rsidRPr="00B9650A" w:rsidRDefault="003D62C2" w:rsidP="00B9650A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Время изготовления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1" style="position:absolute;left:0;text-align:left;margin-left:-74.55pt;margin-top:12.4pt;width:114.75pt;height:54.75pt;z-index:251664896" arcsize="10923f">
            <v:textbox>
              <w:txbxContent>
                <w:p w:rsidR="003D62C2" w:rsidRPr="00B9650A" w:rsidRDefault="003D62C2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Материал</w:t>
                  </w:r>
                </w:p>
              </w:txbxContent>
            </v:textbox>
          </v:roundrect>
        </w:pict>
      </w: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 id="_x0000_s1072" type="#_x0000_t32" style="position:absolute;left:0;text-align:left;margin-left:278.7pt;margin-top:18.2pt;width:87.75pt;height:0;z-index:251674112" o:connectortype="straight">
            <v:stroke endarrow="block"/>
          </v:shape>
        </w:pict>
      </w:r>
      <w:r>
        <w:rPr>
          <w:noProof/>
        </w:rPr>
        <w:pict>
          <v:shape id="_x0000_s1073" type="#_x0000_t32" style="position:absolute;left:0;text-align:left;margin-left:52.2pt;margin-top:14.45pt;width:93.75pt;height:3.75pt;flip:x y;z-index:251673088" o:connectortype="straight">
            <v:stroke endarrow="block"/>
          </v:shape>
        </w:pict>
      </w: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 id="_x0000_s1074" type="#_x0000_t32" style="position:absolute;left:0;text-align:left;margin-left:209.7pt;margin-top:24.75pt;width:.75pt;height:53.25pt;z-index:251677184" o:connectortype="straight">
            <v:stroke endarrow="block"/>
          </v:shape>
        </w:pict>
      </w:r>
      <w:r>
        <w:rPr>
          <w:noProof/>
        </w:rPr>
        <w:pict>
          <v:shape id="_x0000_s1075" type="#_x0000_t32" style="position:absolute;left:0;text-align:left;margin-left:278.7pt;margin-top:18pt;width:43.5pt;height:18.75pt;z-index:251676160" o:connectortype="straight">
            <v:stroke endarrow="block"/>
          </v:shape>
        </w:pict>
      </w:r>
      <w:r>
        <w:rPr>
          <w:noProof/>
        </w:rPr>
        <w:pict>
          <v:shape id="_x0000_s1076" type="#_x0000_t32" style="position:absolute;left:0;text-align:left;margin-left:120.45pt;margin-top:18pt;width:32.25pt;height:18.75pt;flip:x;z-index:251675136" o:connectortype="straight">
            <v:stroke endarrow="block"/>
          </v:shape>
        </w:pict>
      </w: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roundrect id="_x0000_s1077" style="position:absolute;left:0;text-align:left;margin-left:294.45pt;margin-top:9.55pt;width:130.5pt;height:67.5pt;z-index:251667968" arcsize="10923f">
            <v:textbox>
              <w:txbxContent>
                <w:p w:rsidR="003D62C2" w:rsidRPr="00B9650A" w:rsidRDefault="003D62C2" w:rsidP="00B9650A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Сюжет рисунка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8" style="position:absolute;left:0;text-align:left;margin-left:-24.3pt;margin-top:4.3pt;width:137.25pt;height:63pt;z-index:251665920" arcsize="10923f">
            <v:textbox>
              <w:txbxContent>
                <w:p w:rsidR="003D62C2" w:rsidRPr="00B9650A" w:rsidRDefault="003D62C2" w:rsidP="00B9650A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Технология изготовления</w:t>
                  </w:r>
                </w:p>
              </w:txbxContent>
            </v:textbox>
          </v:roundrect>
        </w:pict>
      </w: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roundrect id="_x0000_s1079" style="position:absolute;left:0;text-align:left;margin-left:150.45pt;margin-top:29.55pt;width:128.25pt;height:59.25pt;z-index:251666944" arcsize="10923f">
            <v:textbox>
              <w:txbxContent>
                <w:p w:rsidR="003D62C2" w:rsidRPr="00B9650A" w:rsidRDefault="003D62C2" w:rsidP="00B9650A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Стиль интерьера</w:t>
                  </w:r>
                </w:p>
              </w:txbxContent>
            </v:textbox>
          </v:roundrect>
        </w:pict>
      </w: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Определение конкретной задачи:</w:t>
      </w:r>
    </w:p>
    <w:p w:rsidR="003D62C2" w:rsidRPr="00993CA0" w:rsidRDefault="003D62C2" w:rsidP="00B9650A">
      <w:pPr>
        <w:rPr>
          <w:sz w:val="28"/>
          <w:szCs w:val="28"/>
        </w:rPr>
      </w:pPr>
      <w:r w:rsidRPr="00993CA0">
        <w:rPr>
          <w:sz w:val="28"/>
          <w:szCs w:val="28"/>
        </w:rPr>
        <w:t>Разработать и изготовить композицию с изображением вазы с цветами. Изделие должно выглядеть эстетичным, красивым, быть недорогим, должно сочетаться с интерьером комнаты, дополнять его; кроме того, быть изготовлено из экологически чистых материалов.</w:t>
      </w: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065A99">
      <w:pPr>
        <w:rPr>
          <w:sz w:val="32"/>
          <w:szCs w:val="32"/>
        </w:rPr>
      </w:pP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Эскиз и описание изделия:</w:t>
      </w: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 id="Рисунок 25" o:spid="_x0000_i1032" type="#_x0000_t75" alt="https://im1-tub-ru.yandex.net/i?id=d757dfff39fe19edaa6fb74d2f38e23d-l&amp;n=13" style="width:247.5pt;height:5in;visibility:visible">
            <v:imagedata r:id="rId7" o:title=""/>
          </v:shape>
        </w:pict>
      </w:r>
    </w:p>
    <w:p w:rsidR="003D62C2" w:rsidRDefault="003D62C2" w:rsidP="00B9650A">
      <w:pPr>
        <w:jc w:val="center"/>
        <w:rPr>
          <w:b/>
          <w:bCs/>
          <w:sz w:val="32"/>
          <w:szCs w:val="32"/>
        </w:rPr>
      </w:pPr>
    </w:p>
    <w:p w:rsidR="003D62C2" w:rsidRPr="00993CA0" w:rsidRDefault="003D62C2" w:rsidP="0000607D">
      <w:pPr>
        <w:rPr>
          <w:sz w:val="28"/>
          <w:szCs w:val="28"/>
        </w:rPr>
      </w:pPr>
      <w:r w:rsidRPr="00993CA0">
        <w:rPr>
          <w:sz w:val="28"/>
          <w:szCs w:val="28"/>
        </w:rPr>
        <w:t>Панно « Ваза с цветами» выполнено в технике – вышивание крестом. Оно красиво, имеет оригинальный вид и идеально отвечает моим интересам.</w:t>
      </w:r>
    </w:p>
    <w:p w:rsidR="003D62C2" w:rsidRDefault="003D62C2" w:rsidP="0000607D">
      <w:pPr>
        <w:rPr>
          <w:sz w:val="32"/>
          <w:szCs w:val="32"/>
        </w:rPr>
      </w:pPr>
    </w:p>
    <w:p w:rsidR="003D62C2" w:rsidRDefault="003D62C2" w:rsidP="0000607D">
      <w:pPr>
        <w:rPr>
          <w:sz w:val="32"/>
          <w:szCs w:val="32"/>
        </w:rPr>
      </w:pPr>
    </w:p>
    <w:p w:rsidR="003D62C2" w:rsidRDefault="003D62C2" w:rsidP="0000607D">
      <w:pPr>
        <w:rPr>
          <w:sz w:val="32"/>
          <w:szCs w:val="32"/>
        </w:rPr>
      </w:pPr>
    </w:p>
    <w:p w:rsidR="003D62C2" w:rsidRDefault="003D62C2" w:rsidP="0000607D">
      <w:pPr>
        <w:rPr>
          <w:sz w:val="32"/>
          <w:szCs w:val="32"/>
        </w:rPr>
      </w:pPr>
    </w:p>
    <w:p w:rsidR="003D62C2" w:rsidRDefault="003D62C2" w:rsidP="0000607D">
      <w:pPr>
        <w:rPr>
          <w:sz w:val="32"/>
          <w:szCs w:val="32"/>
        </w:rPr>
      </w:pPr>
    </w:p>
    <w:p w:rsidR="003D62C2" w:rsidRDefault="003D62C2" w:rsidP="0000607D">
      <w:pPr>
        <w:rPr>
          <w:sz w:val="32"/>
          <w:szCs w:val="32"/>
        </w:rPr>
      </w:pPr>
    </w:p>
    <w:p w:rsidR="003D62C2" w:rsidRDefault="003D62C2" w:rsidP="0000607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Историческая справка: </w:t>
      </w:r>
    </w:p>
    <w:p w:rsidR="003D62C2" w:rsidRPr="0000607D" w:rsidRDefault="003D62C2" w:rsidP="0000607D">
      <w:pPr>
        <w:rPr>
          <w:sz w:val="28"/>
          <w:szCs w:val="28"/>
        </w:rPr>
      </w:pPr>
      <w:r w:rsidRPr="0000607D">
        <w:rPr>
          <w:sz w:val="28"/>
          <w:szCs w:val="28"/>
        </w:rPr>
        <w:t>История возникновения вышивки крестом уходит далеко в глубь веков. Это рукоделие относится к эпохе первобытной культуры. Материалом для вышивки крестом в разные времена служили: жилы животных, нити льна, хлопка, конопли, шелка, шерсти, также применяли и натуральный волос. В России вышивка крестом имеет древнюю историю. Ею украшали обувь, одежду, жилище, конскую сбрую, предметы быта. В музеях накоплено большое количество образцов народной вышивки крестом. Лучше всего сохранились изделия XIX века. В те времена вышивка крестом условно подразделялась на крестьянскую (народную) и городскую. Народная вышивка крестом была неразрывно связана со старинными обычаями и обрядами русского крестьянства, тогда как городская вышивка крестом испытывала на себе влияние западной моды и не имела прочных традиций.</w:t>
      </w:r>
    </w:p>
    <w:p w:rsidR="003D62C2" w:rsidRPr="0000607D" w:rsidRDefault="003D62C2" w:rsidP="0000607D">
      <w:pPr>
        <w:rPr>
          <w:sz w:val="28"/>
          <w:szCs w:val="28"/>
        </w:rPr>
      </w:pPr>
      <w:r w:rsidRPr="0000607D">
        <w:rPr>
          <w:sz w:val="28"/>
          <w:szCs w:val="28"/>
        </w:rPr>
        <w:t>К тринадцати – пятнадцати годам крестьянские девочки должны были приготовить себе приданное. Это были вышитые рушники, подзоры, скатерти, головные уборы. Перед свадьбой устраивали публичный показ приданого как свидетельство мастерства и трудолюбия невесты. Невеста одаривала родственников жениха своими изделиями.</w:t>
      </w:r>
    </w:p>
    <w:p w:rsidR="003D62C2" w:rsidRPr="0000607D" w:rsidRDefault="003D62C2" w:rsidP="0000607D">
      <w:pPr>
        <w:rPr>
          <w:sz w:val="28"/>
          <w:szCs w:val="28"/>
        </w:rPr>
      </w:pPr>
      <w:r w:rsidRPr="0000607D">
        <w:rPr>
          <w:sz w:val="28"/>
          <w:szCs w:val="28"/>
        </w:rPr>
        <w:t>В крестьянских семьях одежду шили из домотканых шерстяных и льняных тканей. Ее украшали не только вышивкой крестом, но и кружевами, тесьмой, вставками из цветного ситца.</w:t>
      </w:r>
    </w:p>
    <w:p w:rsidR="003D62C2" w:rsidRPr="0000607D" w:rsidRDefault="003D62C2" w:rsidP="0000607D">
      <w:pPr>
        <w:rPr>
          <w:sz w:val="28"/>
          <w:szCs w:val="28"/>
        </w:rPr>
      </w:pPr>
      <w:r w:rsidRPr="0000607D">
        <w:rPr>
          <w:sz w:val="28"/>
          <w:szCs w:val="28"/>
        </w:rPr>
        <w:t>Возникнув в древности, искусство вышивки крестом на протяжении многих веков постоянно совершенствовалось. Человек, живший среди природы и наблюдавший за нею, уже с глубокой древности научился создавать несложные узоры, условные знаки - символы, с помощью которых он выражал свое восприятие к окружающему миру, к непонятным явлениям природы. Каждая линия, знак были полны понятного только ему смысла, были одним из средств общения.</w:t>
      </w:r>
    </w:p>
    <w:p w:rsidR="003D62C2" w:rsidRDefault="003D62C2" w:rsidP="0000607D">
      <w:pPr>
        <w:rPr>
          <w:sz w:val="28"/>
          <w:szCs w:val="28"/>
        </w:rPr>
      </w:pPr>
      <w:r w:rsidRPr="0000607D">
        <w:rPr>
          <w:sz w:val="28"/>
          <w:szCs w:val="28"/>
        </w:rPr>
        <w:t>Со временем отдельные фигуры видоизменялись, усложнялись, сочетались с другими формами, создавая узоры - рисунки.</w:t>
      </w:r>
    </w:p>
    <w:p w:rsidR="003D62C2" w:rsidRDefault="003D62C2" w:rsidP="0000607D">
      <w:pPr>
        <w:rPr>
          <w:sz w:val="28"/>
          <w:szCs w:val="28"/>
        </w:rPr>
      </w:pPr>
    </w:p>
    <w:p w:rsidR="003D62C2" w:rsidRDefault="003D62C2" w:rsidP="0000607D">
      <w:pPr>
        <w:rPr>
          <w:sz w:val="28"/>
          <w:szCs w:val="28"/>
        </w:rPr>
      </w:pPr>
    </w:p>
    <w:p w:rsidR="003D62C2" w:rsidRDefault="003D62C2" w:rsidP="0000607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Технологическая последовательность изготовления изделия:</w:t>
      </w:r>
    </w:p>
    <w:p w:rsidR="003D62C2" w:rsidRPr="00993CA0" w:rsidRDefault="003D62C2" w:rsidP="0000607D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993CA0">
        <w:rPr>
          <w:sz w:val="28"/>
          <w:szCs w:val="28"/>
        </w:rPr>
        <w:t>Определиться с рисунком аппликации</w:t>
      </w:r>
    </w:p>
    <w:p w:rsidR="003D62C2" w:rsidRPr="00993CA0" w:rsidRDefault="003D62C2" w:rsidP="0000607D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993CA0">
        <w:rPr>
          <w:sz w:val="28"/>
          <w:szCs w:val="28"/>
        </w:rPr>
        <w:t>Выполнить эскиз</w:t>
      </w:r>
    </w:p>
    <w:p w:rsidR="003D62C2" w:rsidRPr="00993CA0" w:rsidRDefault="003D62C2" w:rsidP="0000607D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993CA0">
        <w:rPr>
          <w:sz w:val="28"/>
          <w:szCs w:val="28"/>
        </w:rPr>
        <w:t>Определить начало выполнения панно</w:t>
      </w:r>
    </w:p>
    <w:p w:rsidR="003D62C2" w:rsidRPr="00993CA0" w:rsidRDefault="003D62C2" w:rsidP="0000607D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993CA0">
        <w:rPr>
          <w:sz w:val="28"/>
          <w:szCs w:val="28"/>
        </w:rPr>
        <w:t>Определить направление выполнения стежков</w:t>
      </w:r>
    </w:p>
    <w:p w:rsidR="003D62C2" w:rsidRPr="00993CA0" w:rsidRDefault="003D62C2" w:rsidP="0000607D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993CA0">
        <w:rPr>
          <w:sz w:val="28"/>
          <w:szCs w:val="28"/>
        </w:rPr>
        <w:t>Выполнить каждые стежки своим цветом</w:t>
      </w:r>
    </w:p>
    <w:p w:rsidR="003D62C2" w:rsidRPr="00993CA0" w:rsidRDefault="003D62C2" w:rsidP="0000607D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993CA0">
        <w:rPr>
          <w:sz w:val="28"/>
          <w:szCs w:val="28"/>
        </w:rPr>
        <w:t>Окончательная отделка всего изделия</w:t>
      </w:r>
    </w:p>
    <w:p w:rsidR="003D62C2" w:rsidRDefault="003D62C2" w:rsidP="0000607D">
      <w:pPr>
        <w:pStyle w:val="ListParagraph"/>
        <w:rPr>
          <w:sz w:val="32"/>
          <w:szCs w:val="32"/>
        </w:rPr>
      </w:pPr>
    </w:p>
    <w:p w:rsidR="003D62C2" w:rsidRPr="003B33AD" w:rsidRDefault="003D62C2" w:rsidP="003B33AD">
      <w:pPr>
        <w:pStyle w:val="ListParagraph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Для изготовления панно потребовалось: </w:t>
      </w:r>
    </w:p>
    <w:p w:rsidR="003D62C2" w:rsidRDefault="003D62C2" w:rsidP="0000607D">
      <w:pPr>
        <w:pStyle w:val="ListParagraph"/>
        <w:jc w:val="center"/>
        <w:rPr>
          <w:b/>
          <w:bCs/>
          <w:sz w:val="32"/>
          <w:szCs w:val="32"/>
        </w:rPr>
      </w:pPr>
    </w:p>
    <w:p w:rsidR="003D62C2" w:rsidRDefault="003D62C2" w:rsidP="0000607D">
      <w:pPr>
        <w:pStyle w:val="ListParagraph"/>
        <w:jc w:val="center"/>
        <w:rPr>
          <w:b/>
          <w:bCs/>
          <w:sz w:val="32"/>
          <w:szCs w:val="32"/>
        </w:rPr>
      </w:pPr>
    </w:p>
    <w:p w:rsidR="003D62C2" w:rsidRDefault="003D62C2" w:rsidP="003B33AD">
      <w:pPr>
        <w:rPr>
          <w:b/>
          <w:bCs/>
          <w:sz w:val="32"/>
          <w:szCs w:val="32"/>
        </w:rPr>
      </w:pPr>
      <w:r>
        <w:rPr>
          <w:noProof/>
        </w:rPr>
        <w:pict>
          <v:shape id="_x0000_s1080" type="#_x0000_t32" style="position:absolute;margin-left:252.45pt;margin-top:244.15pt;width:38.25pt;height:18pt;z-index:251691520" o:connectortype="straight">
            <v:stroke endarrow="block"/>
          </v:shape>
        </w:pict>
      </w:r>
      <w:r>
        <w:rPr>
          <w:noProof/>
        </w:rPr>
        <w:pict>
          <v:shape id="_x0000_s1081" type="#_x0000_t32" style="position:absolute;margin-left:112.95pt;margin-top:244.15pt;width:42pt;height:18pt;flip:x;z-index:251690496" o:connectortype="straight">
            <v:stroke endarrow="block"/>
          </v:shape>
        </w:pict>
      </w:r>
      <w:r>
        <w:rPr>
          <w:noProof/>
        </w:rPr>
        <w:pict>
          <v:shape id="_x0000_s1082" type="#_x0000_t32" style="position:absolute;margin-left:252.45pt;margin-top:132.4pt;width:33.75pt;height:27.75pt;flip:y;z-index:251689472" o:connectortype="straight">
            <v:stroke endarrow="block"/>
          </v:shape>
        </w:pict>
      </w:r>
      <w:r>
        <w:rPr>
          <w:noProof/>
        </w:rPr>
        <w:pict>
          <v:shape id="_x0000_s1083" type="#_x0000_t32" style="position:absolute;margin-left:112.95pt;margin-top:136.15pt;width:33pt;height:24pt;flip:x y;z-index:251688448" o:connectortype="straight">
            <v:stroke endarrow="block"/>
          </v:shape>
        </w:pict>
      </w:r>
      <w:r>
        <w:rPr>
          <w:noProof/>
        </w:rPr>
        <w:pict>
          <v:shape id="_x0000_s1084" type="#_x0000_t32" style="position:absolute;margin-left:199.2pt;margin-top:244.15pt;width:0;height:49.5pt;z-index:251687424" o:connectortype="straight">
            <v:stroke endarrow="block"/>
          </v:shape>
        </w:pict>
      </w:r>
      <w:r>
        <w:rPr>
          <w:noProof/>
        </w:rPr>
        <w:pict>
          <v:shape id="_x0000_s1085" type="#_x0000_t32" style="position:absolute;margin-left:199.2pt;margin-top:96.4pt;width:0;height:63.75pt;flip:y;z-index:251686400" o:connectortype="straight">
            <v:stroke endarrow="block"/>
          </v:shape>
        </w:pict>
      </w:r>
      <w:r>
        <w:rPr>
          <w:noProof/>
        </w:rPr>
        <w:pict>
          <v:roundrect id="_x0000_s1086" style="position:absolute;margin-left:-50.55pt;margin-top:226.15pt;width:152.25pt;height:67.5pt;z-index:251682304" arcsize="10923f">
            <v:textbox>
              <w:txbxContent>
                <w:p w:rsidR="003D62C2" w:rsidRPr="003B33AD" w:rsidRDefault="003D62C2" w:rsidP="003B33A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Нитки мулине разных цветов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7" style="position:absolute;margin-left:303.45pt;margin-top:226.15pt;width:174.75pt;height:67.5pt;z-index:251683328" arcsize="10923f">
            <v:textbox>
              <w:txbxContent>
                <w:p w:rsidR="003D62C2" w:rsidRPr="003B33AD" w:rsidRDefault="003D62C2" w:rsidP="003B33A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Игла для вышивания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8" style="position:absolute;margin-left:109.2pt;margin-top:300.4pt;width:194.25pt;height:75pt;z-index:251684352" arcsize="10923f">
            <v:textbox>
              <w:txbxContent>
                <w:p w:rsidR="003D62C2" w:rsidRPr="003B33AD" w:rsidRDefault="003D62C2" w:rsidP="003B33A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Утюг и гладильная доска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9" style="position:absolute;margin-left:136.95pt;margin-top:169.15pt;width:131.25pt;height:63.75pt;z-index:251685376" arcsize="10923f">
            <v:textbox style="mso-next-textbox:#_x0000_s1089">
              <w:txbxContent>
                <w:p w:rsidR="003D62C2" w:rsidRPr="003B33AD" w:rsidRDefault="003D62C2" w:rsidP="003B33A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Материалы и инструменты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90" style="position:absolute;margin-left:136.95pt;margin-top:28.15pt;width:2in;height:58.5pt;z-index:251679232" arcsize="10923f">
            <v:textbox>
              <w:txbxContent>
                <w:p w:rsidR="003D62C2" w:rsidRPr="003B33AD" w:rsidRDefault="003D62C2" w:rsidP="003B33AD">
                  <w:pPr>
                    <w:jc w:val="center"/>
                    <w:rPr>
                      <w:sz w:val="36"/>
                      <w:szCs w:val="36"/>
                    </w:rPr>
                  </w:pPr>
                  <w:r w:rsidRPr="003B33AD">
                    <w:rPr>
                      <w:sz w:val="36"/>
                      <w:szCs w:val="36"/>
                    </w:rPr>
                    <w:t>Пяльцы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91" style="position:absolute;margin-left:295.95pt;margin-top:108.4pt;width:170.25pt;height:60.75pt;z-index:251681280" arcsize="10923f">
            <v:textbox>
              <w:txbxContent>
                <w:p w:rsidR="003D62C2" w:rsidRPr="003B33AD" w:rsidRDefault="003D62C2" w:rsidP="003B33A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Ножницы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92" style="position:absolute;margin-left:-50.55pt;margin-top:108.4pt;width:152.25pt;height:60.75pt;z-index:251680256" arcsize="10923f">
            <v:textbox>
              <w:txbxContent>
                <w:p w:rsidR="003D62C2" w:rsidRPr="003B33AD" w:rsidRDefault="003D62C2" w:rsidP="003B33A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Льняная канва</w:t>
                  </w:r>
                </w:p>
              </w:txbxContent>
            </v:textbox>
          </v:roundrect>
        </w:pict>
      </w:r>
      <w:r>
        <w:rPr>
          <w:b/>
          <w:bCs/>
          <w:sz w:val="32"/>
          <w:szCs w:val="32"/>
        </w:rPr>
        <w:t xml:space="preserve">  </w:t>
      </w:r>
    </w:p>
    <w:p w:rsidR="003D62C2" w:rsidRDefault="003D62C2" w:rsidP="003B33AD">
      <w:pPr>
        <w:rPr>
          <w:b/>
          <w:bCs/>
          <w:sz w:val="32"/>
          <w:szCs w:val="32"/>
        </w:rPr>
      </w:pPr>
    </w:p>
    <w:p w:rsidR="003D62C2" w:rsidRDefault="003D62C2" w:rsidP="003B33AD">
      <w:pPr>
        <w:rPr>
          <w:b/>
          <w:bCs/>
          <w:sz w:val="32"/>
          <w:szCs w:val="32"/>
        </w:rPr>
      </w:pPr>
    </w:p>
    <w:p w:rsidR="003D62C2" w:rsidRDefault="003D62C2" w:rsidP="003B33AD">
      <w:pPr>
        <w:rPr>
          <w:b/>
          <w:bCs/>
          <w:sz w:val="32"/>
          <w:szCs w:val="32"/>
        </w:rPr>
      </w:pPr>
    </w:p>
    <w:p w:rsidR="003D62C2" w:rsidRDefault="003D62C2" w:rsidP="003B33AD">
      <w:pPr>
        <w:rPr>
          <w:b/>
          <w:bCs/>
          <w:sz w:val="32"/>
          <w:szCs w:val="32"/>
        </w:rPr>
      </w:pPr>
    </w:p>
    <w:p w:rsidR="003D62C2" w:rsidRDefault="003D62C2" w:rsidP="003B33AD">
      <w:pPr>
        <w:rPr>
          <w:b/>
          <w:bCs/>
          <w:sz w:val="32"/>
          <w:szCs w:val="32"/>
        </w:rPr>
      </w:pPr>
    </w:p>
    <w:p w:rsidR="003D62C2" w:rsidRDefault="003D62C2" w:rsidP="003B33AD">
      <w:pPr>
        <w:rPr>
          <w:b/>
          <w:bCs/>
          <w:sz w:val="32"/>
          <w:szCs w:val="32"/>
        </w:rPr>
      </w:pPr>
    </w:p>
    <w:p w:rsidR="003D62C2" w:rsidRDefault="003D62C2" w:rsidP="003B33AD">
      <w:pPr>
        <w:rPr>
          <w:b/>
          <w:bCs/>
          <w:sz w:val="32"/>
          <w:szCs w:val="32"/>
        </w:rPr>
      </w:pPr>
    </w:p>
    <w:p w:rsidR="003D62C2" w:rsidRDefault="003D62C2" w:rsidP="003B33AD">
      <w:pPr>
        <w:rPr>
          <w:b/>
          <w:bCs/>
          <w:sz w:val="32"/>
          <w:szCs w:val="32"/>
        </w:rPr>
      </w:pPr>
    </w:p>
    <w:p w:rsidR="003D62C2" w:rsidRDefault="003D62C2" w:rsidP="003B33AD">
      <w:pPr>
        <w:rPr>
          <w:b/>
          <w:bCs/>
          <w:sz w:val="32"/>
          <w:szCs w:val="32"/>
        </w:rPr>
      </w:pPr>
    </w:p>
    <w:p w:rsidR="003D62C2" w:rsidRDefault="003D62C2" w:rsidP="003B33AD">
      <w:pPr>
        <w:rPr>
          <w:b/>
          <w:bCs/>
          <w:sz w:val="32"/>
          <w:szCs w:val="32"/>
        </w:rPr>
      </w:pPr>
    </w:p>
    <w:p w:rsidR="003D62C2" w:rsidRDefault="003D62C2" w:rsidP="003B33AD">
      <w:pPr>
        <w:rPr>
          <w:b/>
          <w:bCs/>
          <w:sz w:val="32"/>
          <w:szCs w:val="32"/>
        </w:rPr>
      </w:pPr>
    </w:p>
    <w:p w:rsidR="003D62C2" w:rsidRPr="003B33AD" w:rsidRDefault="003D62C2" w:rsidP="003B33AD">
      <w:pPr>
        <w:jc w:val="center"/>
        <w:rPr>
          <w:b/>
          <w:bCs/>
          <w:sz w:val="44"/>
          <w:szCs w:val="44"/>
        </w:rPr>
      </w:pPr>
      <w:r w:rsidRPr="003B33AD">
        <w:rPr>
          <w:b/>
          <w:bCs/>
          <w:sz w:val="44"/>
          <w:szCs w:val="44"/>
        </w:rPr>
        <w:t>Правила техники безопасности:</w:t>
      </w:r>
    </w:p>
    <w:p w:rsidR="003D62C2" w:rsidRPr="003B33AD" w:rsidRDefault="003D62C2" w:rsidP="003B33AD">
      <w:pPr>
        <w:jc w:val="center"/>
        <w:rPr>
          <w:b/>
          <w:bCs/>
          <w:sz w:val="44"/>
          <w:szCs w:val="44"/>
        </w:rPr>
      </w:pPr>
    </w:p>
    <w:p w:rsidR="003D62C2" w:rsidRPr="003B33AD" w:rsidRDefault="003D62C2" w:rsidP="003B33AD">
      <w:pPr>
        <w:jc w:val="center"/>
        <w:rPr>
          <w:b/>
          <w:bCs/>
          <w:i/>
          <w:iCs/>
          <w:sz w:val="40"/>
          <w:szCs w:val="40"/>
        </w:rPr>
      </w:pPr>
      <w:r w:rsidRPr="003B33AD">
        <w:rPr>
          <w:b/>
          <w:bCs/>
          <w:i/>
          <w:iCs/>
          <w:sz w:val="40"/>
          <w:szCs w:val="40"/>
        </w:rPr>
        <w:t>Санитарно-гигиенические требования:</w:t>
      </w:r>
    </w:p>
    <w:p w:rsidR="003D62C2" w:rsidRPr="003B33AD" w:rsidRDefault="003D62C2" w:rsidP="003B33AD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3B33AD">
        <w:rPr>
          <w:sz w:val="36"/>
          <w:szCs w:val="36"/>
        </w:rPr>
        <w:t>Свет должен падать на рабочую поверхность справа или спереди.</w:t>
      </w:r>
    </w:p>
    <w:p w:rsidR="003D62C2" w:rsidRPr="003B33AD" w:rsidRDefault="003D62C2" w:rsidP="003B33AD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3B33AD">
        <w:rPr>
          <w:sz w:val="36"/>
          <w:szCs w:val="36"/>
        </w:rPr>
        <w:t>Сидеть надо прямо, на всей поверхности стула, слегка наклонив корпус и голову вперёд.</w:t>
      </w:r>
    </w:p>
    <w:p w:rsidR="003D62C2" w:rsidRPr="003B33AD" w:rsidRDefault="003D62C2" w:rsidP="003B33AD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3B33AD">
        <w:rPr>
          <w:sz w:val="36"/>
          <w:szCs w:val="36"/>
        </w:rPr>
        <w:t>Расстояние между лицом и работой должно быть более 10-20 см.</w:t>
      </w:r>
    </w:p>
    <w:p w:rsidR="003D62C2" w:rsidRDefault="003D62C2" w:rsidP="003B33AD">
      <w:pPr>
        <w:pStyle w:val="ListParagraph"/>
        <w:rPr>
          <w:sz w:val="32"/>
          <w:szCs w:val="32"/>
        </w:rPr>
      </w:pPr>
    </w:p>
    <w:p w:rsidR="003D62C2" w:rsidRDefault="003D62C2" w:rsidP="003B33AD">
      <w:pPr>
        <w:pStyle w:val="ListParagraph"/>
        <w:rPr>
          <w:sz w:val="32"/>
          <w:szCs w:val="32"/>
        </w:rPr>
      </w:pPr>
    </w:p>
    <w:p w:rsidR="003D62C2" w:rsidRPr="003B33AD" w:rsidRDefault="003D62C2" w:rsidP="003B33AD">
      <w:pPr>
        <w:pStyle w:val="ListParagraph"/>
        <w:jc w:val="center"/>
        <w:rPr>
          <w:b/>
          <w:bCs/>
          <w:i/>
          <w:iCs/>
          <w:sz w:val="40"/>
          <w:szCs w:val="40"/>
        </w:rPr>
      </w:pPr>
      <w:r w:rsidRPr="003B33AD">
        <w:rPr>
          <w:b/>
          <w:bCs/>
          <w:i/>
          <w:iCs/>
          <w:sz w:val="40"/>
          <w:szCs w:val="40"/>
        </w:rPr>
        <w:t>При работе с электронагревательными приборами:</w:t>
      </w:r>
    </w:p>
    <w:p w:rsidR="003D62C2" w:rsidRPr="003B33AD" w:rsidRDefault="003D62C2" w:rsidP="003B33AD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3B33AD">
        <w:rPr>
          <w:sz w:val="36"/>
          <w:szCs w:val="36"/>
        </w:rPr>
        <w:t>Устанавливать электронагревательные приборы на огнеупорную поверхность.</w:t>
      </w:r>
    </w:p>
    <w:p w:rsidR="003D62C2" w:rsidRPr="003B33AD" w:rsidRDefault="003D62C2" w:rsidP="003B33AD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3B33AD">
        <w:rPr>
          <w:sz w:val="36"/>
          <w:szCs w:val="36"/>
        </w:rPr>
        <w:t>Перед работой проверять исправность соединительного шнура.</w:t>
      </w:r>
    </w:p>
    <w:p w:rsidR="003D62C2" w:rsidRPr="003B33AD" w:rsidRDefault="003D62C2" w:rsidP="003B33AD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3B33AD">
        <w:rPr>
          <w:sz w:val="36"/>
          <w:szCs w:val="36"/>
        </w:rPr>
        <w:t>Включать и выключать электроприбор сухими руками, при этом браться за корпус вилки.</w:t>
      </w:r>
    </w:p>
    <w:p w:rsidR="003D62C2" w:rsidRDefault="003D62C2" w:rsidP="003B33AD">
      <w:pPr>
        <w:pStyle w:val="ListParagraph"/>
        <w:numPr>
          <w:ilvl w:val="0"/>
          <w:numId w:val="10"/>
        </w:numPr>
        <w:rPr>
          <w:sz w:val="32"/>
          <w:szCs w:val="32"/>
        </w:rPr>
      </w:pPr>
      <w:r w:rsidRPr="003B33AD">
        <w:rPr>
          <w:sz w:val="36"/>
          <w:szCs w:val="36"/>
        </w:rPr>
        <w:t>По окончанию работы выключать электроприбор</w:t>
      </w:r>
      <w:r>
        <w:rPr>
          <w:sz w:val="32"/>
          <w:szCs w:val="32"/>
        </w:rPr>
        <w:t>.</w:t>
      </w:r>
    </w:p>
    <w:p w:rsidR="003D62C2" w:rsidRDefault="003D62C2" w:rsidP="001A3FF6">
      <w:pPr>
        <w:rPr>
          <w:sz w:val="32"/>
          <w:szCs w:val="32"/>
        </w:rPr>
      </w:pPr>
    </w:p>
    <w:p w:rsidR="003D62C2" w:rsidRDefault="003D62C2" w:rsidP="001A3FF6">
      <w:pPr>
        <w:rPr>
          <w:sz w:val="32"/>
          <w:szCs w:val="32"/>
        </w:rPr>
      </w:pPr>
    </w:p>
    <w:p w:rsidR="003D62C2" w:rsidRDefault="003D62C2" w:rsidP="001A3FF6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Технологическая карта №1</w:t>
      </w:r>
    </w:p>
    <w:p w:rsidR="003D62C2" w:rsidRPr="00993CA0" w:rsidRDefault="003D62C2" w:rsidP="001A3FF6">
      <w:pPr>
        <w:jc w:val="center"/>
        <w:rPr>
          <w:b/>
          <w:bCs/>
          <w:sz w:val="32"/>
          <w:szCs w:val="32"/>
        </w:rPr>
      </w:pPr>
      <w:r w:rsidRPr="00993CA0">
        <w:rPr>
          <w:b/>
          <w:bCs/>
          <w:sz w:val="32"/>
          <w:szCs w:val="32"/>
        </w:rPr>
        <w:t>Подготовка ткани к работе.</w:t>
      </w:r>
    </w:p>
    <w:tbl>
      <w:tblPr>
        <w:tblW w:w="1031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4"/>
        <w:gridCol w:w="3266"/>
        <w:gridCol w:w="2288"/>
        <w:gridCol w:w="4214"/>
      </w:tblGrid>
      <w:tr w:rsidR="003D62C2" w:rsidRPr="004E2721">
        <w:trPr>
          <w:trHeight w:val="818"/>
        </w:trPr>
        <w:tc>
          <w:tcPr>
            <w:tcW w:w="544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i/>
                <w:iCs/>
                <w:sz w:val="32"/>
                <w:szCs w:val="32"/>
              </w:rPr>
            </w:pPr>
            <w:r w:rsidRPr="004E2721">
              <w:rPr>
                <w:i/>
                <w:iCs/>
                <w:sz w:val="32"/>
                <w:szCs w:val="32"/>
              </w:rPr>
              <w:t>№</w:t>
            </w:r>
          </w:p>
        </w:tc>
        <w:tc>
          <w:tcPr>
            <w:tcW w:w="3266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i/>
                <w:iCs/>
                <w:sz w:val="32"/>
                <w:szCs w:val="32"/>
              </w:rPr>
            </w:pPr>
            <w:r w:rsidRPr="004E2721">
              <w:rPr>
                <w:i/>
                <w:iCs/>
                <w:sz w:val="32"/>
                <w:szCs w:val="32"/>
              </w:rPr>
              <w:t>Последовательность обработки</w:t>
            </w:r>
          </w:p>
        </w:tc>
        <w:tc>
          <w:tcPr>
            <w:tcW w:w="2288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i/>
                <w:iCs/>
                <w:sz w:val="32"/>
                <w:szCs w:val="32"/>
              </w:rPr>
            </w:pPr>
            <w:r w:rsidRPr="004E2721">
              <w:rPr>
                <w:i/>
                <w:iCs/>
                <w:sz w:val="32"/>
                <w:szCs w:val="32"/>
              </w:rPr>
              <w:t>Инструменты и оборудование</w:t>
            </w:r>
          </w:p>
        </w:tc>
        <w:tc>
          <w:tcPr>
            <w:tcW w:w="4214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i/>
                <w:iCs/>
                <w:sz w:val="32"/>
                <w:szCs w:val="32"/>
              </w:rPr>
            </w:pPr>
            <w:r w:rsidRPr="004E2721">
              <w:rPr>
                <w:i/>
                <w:iCs/>
                <w:sz w:val="32"/>
                <w:szCs w:val="32"/>
              </w:rPr>
              <w:t>Графическое изображение</w:t>
            </w:r>
          </w:p>
        </w:tc>
      </w:tr>
      <w:tr w:rsidR="003D62C2" w:rsidRPr="004E2721">
        <w:trPr>
          <w:trHeight w:val="1914"/>
        </w:trPr>
        <w:tc>
          <w:tcPr>
            <w:tcW w:w="544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i/>
                <w:iCs/>
                <w:sz w:val="40"/>
                <w:szCs w:val="40"/>
              </w:rPr>
            </w:pPr>
            <w:r w:rsidRPr="004E2721">
              <w:rPr>
                <w:i/>
                <w:iCs/>
                <w:sz w:val="40"/>
                <w:szCs w:val="40"/>
              </w:rPr>
              <w:t>1</w:t>
            </w:r>
          </w:p>
        </w:tc>
        <w:tc>
          <w:tcPr>
            <w:tcW w:w="3266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993CA0">
              <w:rPr>
                <w:sz w:val="28"/>
                <w:szCs w:val="28"/>
              </w:rPr>
              <w:t>Декатирование ткани (влажно – тепловая обработка</w:t>
            </w:r>
            <w:r w:rsidRPr="004E2721">
              <w:rPr>
                <w:sz w:val="40"/>
                <w:szCs w:val="40"/>
              </w:rPr>
              <w:t xml:space="preserve">) </w:t>
            </w:r>
          </w:p>
        </w:tc>
        <w:tc>
          <w:tcPr>
            <w:tcW w:w="2288" w:type="dxa"/>
          </w:tcPr>
          <w:p w:rsidR="003D62C2" w:rsidRPr="00993CA0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93CA0">
              <w:rPr>
                <w:sz w:val="28"/>
                <w:szCs w:val="28"/>
              </w:rPr>
              <w:t>Утюг</w:t>
            </w:r>
          </w:p>
        </w:tc>
        <w:tc>
          <w:tcPr>
            <w:tcW w:w="4214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pict>
                <v:shape id="_x0000_i1033" type="#_x0000_t75" alt="http://vsem-darom.ru/data/150716/1844558369198885-800x600.jpg" style="width:98.25pt;height:74.25pt;visibility:visible">
                  <v:imagedata r:id="rId18" o:title=""/>
                </v:shape>
              </w:pict>
            </w:r>
          </w:p>
        </w:tc>
      </w:tr>
      <w:tr w:rsidR="003D62C2" w:rsidRPr="004E2721">
        <w:trPr>
          <w:trHeight w:val="2328"/>
        </w:trPr>
        <w:tc>
          <w:tcPr>
            <w:tcW w:w="544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i/>
                <w:iCs/>
                <w:sz w:val="40"/>
                <w:szCs w:val="40"/>
              </w:rPr>
            </w:pPr>
            <w:r w:rsidRPr="004E2721">
              <w:rPr>
                <w:i/>
                <w:iCs/>
                <w:sz w:val="40"/>
                <w:szCs w:val="40"/>
              </w:rPr>
              <w:t>2</w:t>
            </w:r>
          </w:p>
        </w:tc>
        <w:tc>
          <w:tcPr>
            <w:tcW w:w="3266" w:type="dxa"/>
          </w:tcPr>
          <w:p w:rsidR="003D62C2" w:rsidRPr="00993CA0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93CA0">
              <w:rPr>
                <w:sz w:val="28"/>
                <w:szCs w:val="28"/>
              </w:rPr>
              <w:t>Определить середину ткани</w:t>
            </w:r>
          </w:p>
        </w:tc>
        <w:tc>
          <w:tcPr>
            <w:tcW w:w="2288" w:type="dxa"/>
          </w:tcPr>
          <w:p w:rsidR="003D62C2" w:rsidRPr="00993CA0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93CA0">
              <w:rPr>
                <w:sz w:val="28"/>
                <w:szCs w:val="28"/>
              </w:rPr>
              <w:t>Ткань</w:t>
            </w:r>
          </w:p>
        </w:tc>
        <w:tc>
          <w:tcPr>
            <w:tcW w:w="4214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pict>
                <v:shape id="_x0000_i1034" type="#_x0000_t75" alt="http://www.neva-mozaika.ru/picture/Embroider_cross_21.JPG" style="width:123pt;height:104.25pt;visibility:visible">
                  <v:imagedata r:id="rId19" o:title=""/>
                </v:shape>
              </w:pict>
            </w:r>
          </w:p>
        </w:tc>
      </w:tr>
      <w:tr w:rsidR="003D62C2" w:rsidRPr="004E2721">
        <w:trPr>
          <w:trHeight w:val="2675"/>
        </w:trPr>
        <w:tc>
          <w:tcPr>
            <w:tcW w:w="544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 w:rsidRPr="004E2721">
              <w:rPr>
                <w:i/>
                <w:iCs/>
                <w:sz w:val="40"/>
                <w:szCs w:val="40"/>
              </w:rPr>
              <w:t>3</w:t>
            </w:r>
          </w:p>
        </w:tc>
        <w:tc>
          <w:tcPr>
            <w:tcW w:w="3266" w:type="dxa"/>
          </w:tcPr>
          <w:p w:rsidR="003D62C2" w:rsidRPr="00993CA0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93CA0">
              <w:rPr>
                <w:sz w:val="28"/>
                <w:szCs w:val="28"/>
              </w:rPr>
              <w:t>Заправить ткань в пяльца , хорошо натянуть по долевой нити</w:t>
            </w:r>
          </w:p>
        </w:tc>
        <w:tc>
          <w:tcPr>
            <w:tcW w:w="2288" w:type="dxa"/>
          </w:tcPr>
          <w:p w:rsidR="003D62C2" w:rsidRPr="00993CA0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93CA0">
              <w:rPr>
                <w:sz w:val="28"/>
                <w:szCs w:val="28"/>
              </w:rPr>
              <w:t>Ткань, пяльца</w:t>
            </w:r>
          </w:p>
        </w:tc>
        <w:tc>
          <w:tcPr>
            <w:tcW w:w="4214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pict>
                <v:shape id="_x0000_i1035" type="#_x0000_t75" alt="http://adverlink.com.ru/img/master-klass-vishivki-krestikom-na-kanve.jpg" style="width:132pt;height:119.25pt;visibility:visible">
                  <v:imagedata r:id="rId20" o:title=""/>
                </v:shape>
              </w:pict>
            </w:r>
          </w:p>
        </w:tc>
      </w:tr>
    </w:tbl>
    <w:p w:rsidR="003D62C2" w:rsidRDefault="003D62C2" w:rsidP="001A3FF6">
      <w:pPr>
        <w:jc w:val="center"/>
        <w:rPr>
          <w:b/>
          <w:bCs/>
          <w:sz w:val="40"/>
          <w:szCs w:val="40"/>
        </w:rPr>
      </w:pPr>
    </w:p>
    <w:p w:rsidR="003D62C2" w:rsidRDefault="003D62C2" w:rsidP="001A3FF6">
      <w:pPr>
        <w:jc w:val="center"/>
        <w:rPr>
          <w:b/>
          <w:bCs/>
          <w:sz w:val="44"/>
          <w:szCs w:val="44"/>
        </w:rPr>
      </w:pPr>
    </w:p>
    <w:p w:rsidR="003D62C2" w:rsidRDefault="003D62C2" w:rsidP="001A3FF6">
      <w:pPr>
        <w:jc w:val="center"/>
        <w:rPr>
          <w:b/>
          <w:bCs/>
          <w:sz w:val="44"/>
          <w:szCs w:val="44"/>
        </w:rPr>
      </w:pPr>
    </w:p>
    <w:p w:rsidR="003D62C2" w:rsidRDefault="003D62C2" w:rsidP="001A3FF6">
      <w:pPr>
        <w:jc w:val="center"/>
        <w:rPr>
          <w:b/>
          <w:bCs/>
          <w:sz w:val="44"/>
          <w:szCs w:val="44"/>
        </w:rPr>
      </w:pPr>
    </w:p>
    <w:p w:rsidR="003D62C2" w:rsidRDefault="003D62C2" w:rsidP="001A3FF6">
      <w:pPr>
        <w:jc w:val="center"/>
        <w:rPr>
          <w:b/>
          <w:bCs/>
          <w:sz w:val="44"/>
          <w:szCs w:val="44"/>
        </w:rPr>
      </w:pPr>
    </w:p>
    <w:p w:rsidR="003D62C2" w:rsidRDefault="003D62C2" w:rsidP="001A3FF6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Технологическая карта №2</w:t>
      </w:r>
    </w:p>
    <w:p w:rsidR="003D62C2" w:rsidRPr="00993CA0" w:rsidRDefault="003D62C2" w:rsidP="001A3FF6">
      <w:pPr>
        <w:jc w:val="center"/>
        <w:rPr>
          <w:b/>
          <w:bCs/>
          <w:sz w:val="28"/>
          <w:szCs w:val="28"/>
        </w:rPr>
      </w:pPr>
      <w:r w:rsidRPr="00993CA0">
        <w:rPr>
          <w:b/>
          <w:bCs/>
          <w:sz w:val="28"/>
          <w:szCs w:val="28"/>
        </w:rPr>
        <w:t>Выполнение шва «крестом»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66"/>
        <w:gridCol w:w="2839"/>
        <w:gridCol w:w="3466"/>
      </w:tblGrid>
      <w:tr w:rsidR="003D62C2" w:rsidRPr="004E2721">
        <w:trPr>
          <w:trHeight w:val="818"/>
        </w:trPr>
        <w:tc>
          <w:tcPr>
            <w:tcW w:w="3170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i/>
                <w:iCs/>
                <w:sz w:val="32"/>
                <w:szCs w:val="32"/>
              </w:rPr>
            </w:pPr>
            <w:r w:rsidRPr="004E2721">
              <w:rPr>
                <w:i/>
                <w:iCs/>
                <w:sz w:val="32"/>
                <w:szCs w:val="32"/>
              </w:rPr>
              <w:t>Последовательность выполнения</w:t>
            </w:r>
          </w:p>
        </w:tc>
        <w:tc>
          <w:tcPr>
            <w:tcW w:w="3170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i/>
                <w:iCs/>
                <w:sz w:val="32"/>
                <w:szCs w:val="32"/>
              </w:rPr>
            </w:pPr>
            <w:r w:rsidRPr="004E2721">
              <w:rPr>
                <w:i/>
                <w:iCs/>
                <w:sz w:val="32"/>
                <w:szCs w:val="32"/>
              </w:rPr>
              <w:t>Инструменты и оборудование</w:t>
            </w:r>
          </w:p>
        </w:tc>
        <w:tc>
          <w:tcPr>
            <w:tcW w:w="3171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i/>
                <w:iCs/>
                <w:sz w:val="32"/>
                <w:szCs w:val="32"/>
              </w:rPr>
            </w:pPr>
            <w:r w:rsidRPr="004E2721">
              <w:rPr>
                <w:i/>
                <w:iCs/>
                <w:sz w:val="32"/>
                <w:szCs w:val="32"/>
              </w:rPr>
              <w:t>Графическое изображение</w:t>
            </w:r>
          </w:p>
        </w:tc>
      </w:tr>
      <w:tr w:rsidR="003D62C2" w:rsidRPr="004E2721">
        <w:trPr>
          <w:trHeight w:val="406"/>
        </w:trPr>
        <w:tc>
          <w:tcPr>
            <w:tcW w:w="9511" w:type="dxa"/>
            <w:gridSpan w:val="3"/>
            <w:tcBorders>
              <w:bottom w:val="single" w:sz="4" w:space="0" w:color="auto"/>
            </w:tcBorders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</w:rPr>
            </w:pPr>
            <w:r w:rsidRPr="004E2721">
              <w:rPr>
                <w:b/>
                <w:bCs/>
                <w:sz w:val="40"/>
                <w:szCs w:val="40"/>
              </w:rPr>
              <w:t>1 метод</w:t>
            </w:r>
          </w:p>
        </w:tc>
      </w:tr>
      <w:tr w:rsidR="003D62C2" w:rsidRPr="004E2721">
        <w:trPr>
          <w:trHeight w:val="3000"/>
        </w:trPr>
        <w:tc>
          <w:tcPr>
            <w:tcW w:w="3170" w:type="dxa"/>
            <w:tcBorders>
              <w:top w:val="single" w:sz="4" w:space="0" w:color="auto"/>
            </w:tcBorders>
          </w:tcPr>
          <w:p w:rsidR="003D62C2" w:rsidRPr="004E2721" w:rsidRDefault="003D62C2" w:rsidP="004E2721">
            <w:pPr>
              <w:spacing w:after="0" w:line="240" w:lineRule="auto"/>
              <w:rPr>
                <w:sz w:val="24"/>
                <w:szCs w:val="24"/>
              </w:rPr>
            </w:pPr>
            <w:r w:rsidRPr="004E2721">
              <w:rPr>
                <w:sz w:val="24"/>
                <w:szCs w:val="24"/>
              </w:rPr>
              <w:t>Рабочую нитку закрепляем с лицевой стороны в левом нижнем углу узелком, откуда и начинаем вышивкую. Затем делаем косой стежок слева на право вверх, вкалываем иголку в противоположный угол квадрата и по изнанке выводим на лицевую сторону в левый верхний угол квадрата. Снова делаем косой стежок сверху вниз в правый нижний угол квадрата. Таким образом, от пересечения двух косых стежков получаем крест.</w:t>
            </w:r>
          </w:p>
        </w:tc>
        <w:tc>
          <w:tcPr>
            <w:tcW w:w="3170" w:type="dxa"/>
            <w:tcBorders>
              <w:top w:val="single" w:sz="4" w:space="0" w:color="auto"/>
            </w:tcBorders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E2721">
              <w:rPr>
                <w:sz w:val="28"/>
                <w:szCs w:val="28"/>
              </w:rPr>
              <w:t>Игла, ножницы, пяльцы,</w:t>
            </w:r>
            <w:r w:rsidRPr="004E2721">
              <w:rPr>
                <w:sz w:val="32"/>
                <w:szCs w:val="32"/>
              </w:rPr>
              <w:t xml:space="preserve"> </w:t>
            </w:r>
            <w:r w:rsidRPr="004E2721">
              <w:rPr>
                <w:sz w:val="28"/>
                <w:szCs w:val="28"/>
              </w:rPr>
              <w:t>канва для вышивания , нить мулине.</w:t>
            </w:r>
          </w:p>
        </w:tc>
        <w:tc>
          <w:tcPr>
            <w:tcW w:w="3171" w:type="dxa"/>
            <w:tcBorders>
              <w:top w:val="single" w:sz="4" w:space="0" w:color="auto"/>
            </w:tcBorders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pict>
                <v:shape id="Рисунок 9" o:spid="_x0000_i1036" type="#_x0000_t75" alt="https://im0-tub-ru.yandex.net/i?id=9564bce9fd4b0b45cda46575938df09e&amp;n=33&amp;h=116&amp;w=172" style="width:161.25pt;height:141pt;visibility:visible">
                  <v:imagedata r:id="rId21" o:title=""/>
                </v:shape>
              </w:pict>
            </w:r>
          </w:p>
        </w:tc>
      </w:tr>
      <w:tr w:rsidR="003D62C2" w:rsidRPr="004E2721">
        <w:trPr>
          <w:trHeight w:val="528"/>
        </w:trPr>
        <w:tc>
          <w:tcPr>
            <w:tcW w:w="9511" w:type="dxa"/>
            <w:gridSpan w:val="3"/>
            <w:tcBorders>
              <w:bottom w:val="single" w:sz="4" w:space="0" w:color="auto"/>
            </w:tcBorders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</w:rPr>
            </w:pPr>
            <w:r w:rsidRPr="004E2721">
              <w:rPr>
                <w:b/>
                <w:bCs/>
                <w:sz w:val="40"/>
                <w:szCs w:val="40"/>
              </w:rPr>
              <w:t>2 метод</w:t>
            </w:r>
          </w:p>
        </w:tc>
      </w:tr>
      <w:tr w:rsidR="003D62C2" w:rsidRPr="004E2721">
        <w:trPr>
          <w:trHeight w:val="2985"/>
        </w:trPr>
        <w:tc>
          <w:tcPr>
            <w:tcW w:w="3170" w:type="dxa"/>
            <w:tcBorders>
              <w:top w:val="single" w:sz="4" w:space="0" w:color="auto"/>
            </w:tcBorders>
          </w:tcPr>
          <w:p w:rsidR="003D62C2" w:rsidRPr="004E2721" w:rsidRDefault="003D62C2" w:rsidP="004E2721">
            <w:pPr>
              <w:spacing w:after="0" w:line="240" w:lineRule="auto"/>
              <w:rPr>
                <w:sz w:val="24"/>
                <w:szCs w:val="24"/>
              </w:rPr>
            </w:pPr>
            <w:r w:rsidRPr="004E2721">
              <w:rPr>
                <w:sz w:val="24"/>
                <w:szCs w:val="24"/>
              </w:rPr>
              <w:t xml:space="preserve">Закрепить рабочую нитку с лицевой стороны в левом нижнем углу узелком. Выполнить косой стежок слева направо вверх, вколоть иголку в противоположный угол квадрата. Повторить, последовательно повторяя выше сказанные действия и перемещаясь на один квадрат в нужном направлении. Сделав нужное кол-во стежков, остановиться , развернуться и выполняя точно такую же последовательность, сделать нужное кол-во стежков в обратную сторону, перекрещивая уже сделанные. </w:t>
            </w:r>
          </w:p>
        </w:tc>
        <w:tc>
          <w:tcPr>
            <w:tcW w:w="3170" w:type="dxa"/>
            <w:tcBorders>
              <w:top w:val="single" w:sz="4" w:space="0" w:color="auto"/>
            </w:tcBorders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</w:rPr>
            </w:pPr>
            <w:r w:rsidRPr="004E2721">
              <w:rPr>
                <w:sz w:val="28"/>
                <w:szCs w:val="28"/>
              </w:rPr>
              <w:t>Игла, ножницы, пяльцы, канва для вышивания, нить мулине.</w:t>
            </w:r>
          </w:p>
        </w:tc>
        <w:tc>
          <w:tcPr>
            <w:tcW w:w="3171" w:type="dxa"/>
            <w:tcBorders>
              <w:top w:val="single" w:sz="4" w:space="0" w:color="auto"/>
            </w:tcBorders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pict>
                <v:shape id="_x0000_i1037" type="#_x0000_t75" alt="https://im1-tub-ru.yandex.net/i?id=f5f7b799180c74bcefbb3d4ec9e1dedb-l&amp;n=13" style="width:162.75pt;height:158.25pt;visibility:visible">
                  <v:imagedata r:id="rId22" o:title=""/>
                </v:shape>
              </w:pict>
            </w:r>
          </w:p>
        </w:tc>
      </w:tr>
    </w:tbl>
    <w:p w:rsidR="003D62C2" w:rsidRDefault="003D62C2" w:rsidP="001A3FF6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Требования к изделию:</w:t>
      </w:r>
    </w:p>
    <w:p w:rsidR="003D62C2" w:rsidRPr="00993CA0" w:rsidRDefault="003D62C2" w:rsidP="00571656">
      <w:pPr>
        <w:pStyle w:val="ListParagraph"/>
        <w:numPr>
          <w:ilvl w:val="0"/>
          <w:numId w:val="11"/>
        </w:numPr>
        <w:rPr>
          <w:b/>
          <w:bCs/>
          <w:sz w:val="28"/>
          <w:szCs w:val="28"/>
        </w:rPr>
      </w:pPr>
      <w:r w:rsidRPr="00993CA0">
        <w:rPr>
          <w:b/>
          <w:bCs/>
          <w:i/>
          <w:iCs/>
          <w:sz w:val="28"/>
          <w:szCs w:val="28"/>
        </w:rPr>
        <w:t xml:space="preserve">Эстетические </w:t>
      </w:r>
      <w:r w:rsidRPr="00993CA0">
        <w:rPr>
          <w:i/>
          <w:iCs/>
          <w:sz w:val="28"/>
          <w:szCs w:val="28"/>
        </w:rPr>
        <w:t xml:space="preserve">– </w:t>
      </w:r>
      <w:r w:rsidRPr="00993CA0">
        <w:rPr>
          <w:sz w:val="28"/>
          <w:szCs w:val="28"/>
        </w:rPr>
        <w:t>изделие имеет красивый, аккуратный, привлекательный вид. Хорошо сочетается с интерьером и имеет выдержанную цветовую гамму.</w:t>
      </w:r>
    </w:p>
    <w:p w:rsidR="003D62C2" w:rsidRPr="00993CA0" w:rsidRDefault="003D62C2" w:rsidP="00571656">
      <w:pPr>
        <w:pStyle w:val="ListParagraph"/>
        <w:numPr>
          <w:ilvl w:val="0"/>
          <w:numId w:val="11"/>
        </w:numPr>
        <w:rPr>
          <w:b/>
          <w:bCs/>
          <w:sz w:val="28"/>
          <w:szCs w:val="28"/>
        </w:rPr>
      </w:pPr>
      <w:r w:rsidRPr="00993CA0">
        <w:rPr>
          <w:b/>
          <w:bCs/>
          <w:i/>
          <w:iCs/>
          <w:sz w:val="28"/>
          <w:szCs w:val="28"/>
        </w:rPr>
        <w:t>Гигиенические –</w:t>
      </w:r>
      <w:r w:rsidRPr="00993CA0">
        <w:rPr>
          <w:i/>
          <w:iCs/>
          <w:sz w:val="28"/>
          <w:szCs w:val="28"/>
        </w:rPr>
        <w:t xml:space="preserve"> </w:t>
      </w:r>
      <w:r w:rsidRPr="00993CA0">
        <w:rPr>
          <w:sz w:val="28"/>
          <w:szCs w:val="28"/>
        </w:rPr>
        <w:t xml:space="preserve">соответствует санитарно-гигиеническим нормам; не вызывает аллергических реакций. </w:t>
      </w:r>
    </w:p>
    <w:p w:rsidR="003D62C2" w:rsidRPr="00993CA0" w:rsidRDefault="003D62C2" w:rsidP="00571656">
      <w:pPr>
        <w:pStyle w:val="ListParagraph"/>
        <w:numPr>
          <w:ilvl w:val="0"/>
          <w:numId w:val="11"/>
        </w:numPr>
        <w:rPr>
          <w:b/>
          <w:bCs/>
          <w:sz w:val="28"/>
          <w:szCs w:val="28"/>
        </w:rPr>
      </w:pPr>
      <w:r w:rsidRPr="00993CA0">
        <w:rPr>
          <w:b/>
          <w:bCs/>
          <w:i/>
          <w:iCs/>
          <w:sz w:val="28"/>
          <w:szCs w:val="28"/>
        </w:rPr>
        <w:t>Технологические</w:t>
      </w:r>
      <w:r w:rsidRPr="00993CA0">
        <w:rPr>
          <w:i/>
          <w:iCs/>
          <w:sz w:val="28"/>
          <w:szCs w:val="28"/>
        </w:rPr>
        <w:t xml:space="preserve"> – </w:t>
      </w:r>
      <w:r w:rsidRPr="00993CA0">
        <w:rPr>
          <w:sz w:val="28"/>
          <w:szCs w:val="28"/>
        </w:rPr>
        <w:t>материалы обладают высоким качеством.</w:t>
      </w:r>
    </w:p>
    <w:p w:rsidR="003D62C2" w:rsidRPr="00993CA0" w:rsidRDefault="003D62C2" w:rsidP="00571656">
      <w:pPr>
        <w:pStyle w:val="ListParagraph"/>
        <w:numPr>
          <w:ilvl w:val="0"/>
          <w:numId w:val="11"/>
        </w:numPr>
        <w:rPr>
          <w:b/>
          <w:bCs/>
          <w:sz w:val="28"/>
          <w:szCs w:val="28"/>
        </w:rPr>
      </w:pPr>
      <w:r w:rsidRPr="00993CA0">
        <w:rPr>
          <w:b/>
          <w:bCs/>
          <w:i/>
          <w:iCs/>
          <w:sz w:val="28"/>
          <w:szCs w:val="28"/>
        </w:rPr>
        <w:t xml:space="preserve">Экономические </w:t>
      </w:r>
      <w:r w:rsidRPr="00993CA0">
        <w:rPr>
          <w:i/>
          <w:iCs/>
          <w:sz w:val="28"/>
          <w:szCs w:val="28"/>
        </w:rPr>
        <w:t xml:space="preserve">– </w:t>
      </w:r>
      <w:r w:rsidRPr="00993CA0">
        <w:rPr>
          <w:sz w:val="28"/>
          <w:szCs w:val="28"/>
        </w:rPr>
        <w:t>материалы не дорогостоящие.</w:t>
      </w:r>
    </w:p>
    <w:p w:rsidR="003D62C2" w:rsidRPr="00993CA0" w:rsidRDefault="003D62C2" w:rsidP="009A714A">
      <w:pPr>
        <w:pStyle w:val="ListParagraph"/>
        <w:numPr>
          <w:ilvl w:val="0"/>
          <w:numId w:val="11"/>
        </w:numPr>
        <w:rPr>
          <w:b/>
          <w:bCs/>
          <w:sz w:val="28"/>
          <w:szCs w:val="28"/>
        </w:rPr>
      </w:pPr>
      <w:r w:rsidRPr="00993CA0">
        <w:rPr>
          <w:b/>
          <w:bCs/>
          <w:i/>
          <w:iCs/>
          <w:sz w:val="28"/>
          <w:szCs w:val="28"/>
        </w:rPr>
        <w:t xml:space="preserve">Экологические </w:t>
      </w:r>
      <w:r w:rsidRPr="00993CA0">
        <w:rPr>
          <w:i/>
          <w:iCs/>
          <w:sz w:val="28"/>
          <w:szCs w:val="28"/>
        </w:rPr>
        <w:t xml:space="preserve">– </w:t>
      </w:r>
      <w:r w:rsidRPr="00993CA0">
        <w:rPr>
          <w:sz w:val="28"/>
          <w:szCs w:val="28"/>
        </w:rPr>
        <w:t>по изготовлению были использованы экологически чистые материалы.</w:t>
      </w:r>
    </w:p>
    <w:p w:rsidR="003D62C2" w:rsidRPr="00993CA0" w:rsidRDefault="003D62C2" w:rsidP="009A714A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993CA0">
        <w:rPr>
          <w:b/>
          <w:bCs/>
          <w:i/>
          <w:iCs/>
          <w:sz w:val="28"/>
          <w:szCs w:val="28"/>
        </w:rPr>
        <w:t>Эксплуатационные</w:t>
      </w:r>
      <w:r w:rsidRPr="00993CA0">
        <w:rPr>
          <w:i/>
          <w:iCs/>
          <w:sz w:val="28"/>
          <w:szCs w:val="28"/>
        </w:rPr>
        <w:t xml:space="preserve"> – </w:t>
      </w:r>
      <w:r w:rsidRPr="00993CA0">
        <w:rPr>
          <w:sz w:val="28"/>
          <w:szCs w:val="28"/>
        </w:rPr>
        <w:t>соответствует назначению.</w:t>
      </w:r>
    </w:p>
    <w:p w:rsidR="003D62C2" w:rsidRPr="00993CA0" w:rsidRDefault="003D62C2" w:rsidP="009A714A">
      <w:pPr>
        <w:rPr>
          <w:sz w:val="28"/>
          <w:szCs w:val="28"/>
        </w:rPr>
      </w:pPr>
    </w:p>
    <w:p w:rsidR="003D62C2" w:rsidRPr="00993CA0" w:rsidRDefault="003D62C2" w:rsidP="009A714A">
      <w:pPr>
        <w:jc w:val="center"/>
        <w:rPr>
          <w:b/>
          <w:bCs/>
          <w:sz w:val="32"/>
          <w:szCs w:val="32"/>
        </w:rPr>
      </w:pPr>
      <w:r w:rsidRPr="00993CA0">
        <w:rPr>
          <w:b/>
          <w:bCs/>
          <w:sz w:val="32"/>
          <w:szCs w:val="32"/>
        </w:rPr>
        <w:t xml:space="preserve">Расчёт времени затрат: </w:t>
      </w:r>
    </w:p>
    <w:p w:rsidR="003D62C2" w:rsidRPr="00993CA0" w:rsidRDefault="003D62C2" w:rsidP="009A714A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993CA0">
        <w:rPr>
          <w:sz w:val="28"/>
          <w:szCs w:val="28"/>
        </w:rPr>
        <w:t>Подбор и выбор рисунка – 15 мин</w:t>
      </w:r>
    </w:p>
    <w:p w:rsidR="003D62C2" w:rsidRPr="00993CA0" w:rsidRDefault="003D62C2" w:rsidP="009A714A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993CA0">
        <w:rPr>
          <w:sz w:val="28"/>
          <w:szCs w:val="28"/>
        </w:rPr>
        <w:t>Выполнения изделия – 120 часов</w:t>
      </w:r>
    </w:p>
    <w:p w:rsidR="003D62C2" w:rsidRPr="00993CA0" w:rsidRDefault="003D62C2" w:rsidP="009A714A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993CA0">
        <w:rPr>
          <w:sz w:val="28"/>
          <w:szCs w:val="28"/>
        </w:rPr>
        <w:t>Окончательная отделка изделия – 45 мин</w:t>
      </w:r>
    </w:p>
    <w:p w:rsidR="003D62C2" w:rsidRPr="00993CA0" w:rsidRDefault="003D62C2" w:rsidP="009A714A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993CA0">
        <w:rPr>
          <w:sz w:val="28"/>
          <w:szCs w:val="28"/>
        </w:rPr>
        <w:t>Контроль качества работы – 10мин</w:t>
      </w:r>
    </w:p>
    <w:p w:rsidR="003D62C2" w:rsidRPr="00993CA0" w:rsidRDefault="003D62C2" w:rsidP="009A714A">
      <w:pPr>
        <w:rPr>
          <w:sz w:val="28"/>
          <w:szCs w:val="28"/>
        </w:rPr>
      </w:pPr>
      <w:r w:rsidRPr="00993CA0">
        <w:rPr>
          <w:sz w:val="28"/>
          <w:szCs w:val="28"/>
        </w:rPr>
        <w:t xml:space="preserve">        Итог: 121час 10мин</w:t>
      </w:r>
    </w:p>
    <w:p w:rsidR="003D62C2" w:rsidRDefault="003D62C2" w:rsidP="001A3FF6">
      <w:pPr>
        <w:jc w:val="center"/>
        <w:rPr>
          <w:b/>
          <w:bCs/>
          <w:sz w:val="40"/>
          <w:szCs w:val="40"/>
        </w:rPr>
      </w:pPr>
    </w:p>
    <w:p w:rsidR="003D62C2" w:rsidRDefault="003D62C2" w:rsidP="001A3FF6">
      <w:pPr>
        <w:jc w:val="center"/>
        <w:rPr>
          <w:b/>
          <w:bCs/>
          <w:sz w:val="40"/>
          <w:szCs w:val="40"/>
        </w:rPr>
      </w:pPr>
    </w:p>
    <w:p w:rsidR="003D62C2" w:rsidRDefault="003D62C2" w:rsidP="001A3FF6">
      <w:pPr>
        <w:jc w:val="center"/>
        <w:rPr>
          <w:b/>
          <w:bCs/>
          <w:sz w:val="40"/>
          <w:szCs w:val="40"/>
        </w:rPr>
      </w:pPr>
    </w:p>
    <w:p w:rsidR="003D62C2" w:rsidRDefault="003D62C2" w:rsidP="001A3FF6">
      <w:pPr>
        <w:jc w:val="center"/>
        <w:rPr>
          <w:b/>
          <w:bCs/>
          <w:sz w:val="40"/>
          <w:szCs w:val="40"/>
        </w:rPr>
      </w:pPr>
    </w:p>
    <w:p w:rsidR="003D62C2" w:rsidRDefault="003D62C2" w:rsidP="001A3FF6">
      <w:pPr>
        <w:jc w:val="center"/>
        <w:rPr>
          <w:b/>
          <w:bCs/>
          <w:sz w:val="40"/>
          <w:szCs w:val="40"/>
        </w:rPr>
      </w:pPr>
    </w:p>
    <w:p w:rsidR="003D62C2" w:rsidRPr="00912AD5" w:rsidRDefault="003D62C2" w:rsidP="001A3FF6">
      <w:pPr>
        <w:jc w:val="center"/>
        <w:rPr>
          <w:b/>
          <w:bCs/>
          <w:sz w:val="32"/>
          <w:szCs w:val="32"/>
        </w:rPr>
      </w:pPr>
      <w:r w:rsidRPr="00912AD5">
        <w:rPr>
          <w:b/>
          <w:bCs/>
          <w:sz w:val="32"/>
          <w:szCs w:val="32"/>
        </w:rPr>
        <w:t>Экономический расчет и оценка:</w:t>
      </w:r>
    </w:p>
    <w:p w:rsidR="003D62C2" w:rsidRPr="00912AD5" w:rsidRDefault="003D62C2" w:rsidP="009A714A">
      <w:pPr>
        <w:rPr>
          <w:i/>
          <w:iCs/>
          <w:sz w:val="28"/>
          <w:szCs w:val="28"/>
        </w:rPr>
      </w:pPr>
      <w:r w:rsidRPr="00912AD5">
        <w:rPr>
          <w:i/>
          <w:iCs/>
          <w:sz w:val="28"/>
          <w:szCs w:val="28"/>
        </w:rPr>
        <w:t>Стоимость материалов: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02"/>
        <w:gridCol w:w="1983"/>
        <w:gridCol w:w="2978"/>
        <w:gridCol w:w="1808"/>
      </w:tblGrid>
      <w:tr w:rsidR="003D62C2" w:rsidRPr="004E2721">
        <w:tc>
          <w:tcPr>
            <w:tcW w:w="2802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i/>
                <w:iCs/>
                <w:sz w:val="32"/>
                <w:szCs w:val="32"/>
              </w:rPr>
            </w:pPr>
            <w:r w:rsidRPr="004E2721">
              <w:rPr>
                <w:i/>
                <w:iCs/>
                <w:sz w:val="32"/>
                <w:szCs w:val="32"/>
              </w:rPr>
              <w:t>Наименование</w:t>
            </w:r>
          </w:p>
        </w:tc>
        <w:tc>
          <w:tcPr>
            <w:tcW w:w="1983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i/>
                <w:iCs/>
                <w:sz w:val="32"/>
                <w:szCs w:val="32"/>
              </w:rPr>
            </w:pPr>
            <w:r w:rsidRPr="004E2721">
              <w:rPr>
                <w:i/>
                <w:iCs/>
                <w:sz w:val="32"/>
                <w:szCs w:val="32"/>
              </w:rPr>
              <w:t>Кол-во(шт.)</w:t>
            </w:r>
          </w:p>
        </w:tc>
        <w:tc>
          <w:tcPr>
            <w:tcW w:w="2978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i/>
                <w:iCs/>
                <w:sz w:val="32"/>
                <w:szCs w:val="32"/>
              </w:rPr>
            </w:pPr>
            <w:r w:rsidRPr="004E2721">
              <w:rPr>
                <w:i/>
                <w:iCs/>
                <w:sz w:val="32"/>
                <w:szCs w:val="32"/>
              </w:rPr>
              <w:t>Цена за единицу</w:t>
            </w:r>
          </w:p>
        </w:tc>
        <w:tc>
          <w:tcPr>
            <w:tcW w:w="1808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i/>
                <w:iCs/>
                <w:sz w:val="32"/>
                <w:szCs w:val="32"/>
              </w:rPr>
            </w:pPr>
            <w:r w:rsidRPr="004E2721">
              <w:rPr>
                <w:i/>
                <w:iCs/>
                <w:sz w:val="32"/>
                <w:szCs w:val="32"/>
              </w:rPr>
              <w:t>Сумма</w:t>
            </w:r>
          </w:p>
        </w:tc>
      </w:tr>
      <w:tr w:rsidR="003D62C2" w:rsidRPr="004E2721">
        <w:tc>
          <w:tcPr>
            <w:tcW w:w="2802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12AD5">
              <w:rPr>
                <w:sz w:val="28"/>
                <w:szCs w:val="28"/>
              </w:rPr>
              <w:t>Набор для вышивания крестом( цветная схема, канва для вышевания, нитки(23цвета), игла</w:t>
            </w:r>
          </w:p>
        </w:tc>
        <w:tc>
          <w:tcPr>
            <w:tcW w:w="1983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12AD5">
              <w:rPr>
                <w:sz w:val="28"/>
                <w:szCs w:val="28"/>
              </w:rPr>
              <w:t>1</w:t>
            </w:r>
          </w:p>
        </w:tc>
        <w:tc>
          <w:tcPr>
            <w:tcW w:w="2978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12AD5">
              <w:rPr>
                <w:sz w:val="28"/>
                <w:szCs w:val="28"/>
              </w:rPr>
              <w:t>650руб.</w:t>
            </w:r>
          </w:p>
        </w:tc>
        <w:tc>
          <w:tcPr>
            <w:tcW w:w="1808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12AD5">
              <w:rPr>
                <w:sz w:val="28"/>
                <w:szCs w:val="28"/>
              </w:rPr>
              <w:t>650руб.</w:t>
            </w:r>
          </w:p>
        </w:tc>
      </w:tr>
      <w:tr w:rsidR="003D62C2" w:rsidRPr="004E2721">
        <w:tc>
          <w:tcPr>
            <w:tcW w:w="2802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12AD5">
              <w:rPr>
                <w:sz w:val="28"/>
                <w:szCs w:val="28"/>
              </w:rPr>
              <w:t>Пяльцы</w:t>
            </w:r>
          </w:p>
        </w:tc>
        <w:tc>
          <w:tcPr>
            <w:tcW w:w="1983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12AD5">
              <w:rPr>
                <w:sz w:val="28"/>
                <w:szCs w:val="28"/>
              </w:rPr>
              <w:t>1</w:t>
            </w:r>
          </w:p>
        </w:tc>
        <w:tc>
          <w:tcPr>
            <w:tcW w:w="2978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12AD5">
              <w:rPr>
                <w:sz w:val="28"/>
                <w:szCs w:val="28"/>
              </w:rPr>
              <w:t>90руб.</w:t>
            </w:r>
          </w:p>
        </w:tc>
        <w:tc>
          <w:tcPr>
            <w:tcW w:w="1808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12AD5">
              <w:rPr>
                <w:sz w:val="28"/>
                <w:szCs w:val="28"/>
              </w:rPr>
              <w:t>90руб.</w:t>
            </w:r>
          </w:p>
        </w:tc>
      </w:tr>
      <w:tr w:rsidR="003D62C2" w:rsidRPr="004E2721">
        <w:tc>
          <w:tcPr>
            <w:tcW w:w="2802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12AD5">
              <w:rPr>
                <w:sz w:val="28"/>
                <w:szCs w:val="28"/>
              </w:rPr>
              <w:t>Ножницы</w:t>
            </w:r>
          </w:p>
        </w:tc>
        <w:tc>
          <w:tcPr>
            <w:tcW w:w="1983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12AD5">
              <w:rPr>
                <w:sz w:val="28"/>
                <w:szCs w:val="28"/>
              </w:rPr>
              <w:t>1</w:t>
            </w:r>
          </w:p>
        </w:tc>
        <w:tc>
          <w:tcPr>
            <w:tcW w:w="2978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12AD5">
              <w:rPr>
                <w:sz w:val="28"/>
                <w:szCs w:val="28"/>
              </w:rPr>
              <w:t>125руб.</w:t>
            </w:r>
          </w:p>
        </w:tc>
        <w:tc>
          <w:tcPr>
            <w:tcW w:w="1808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12AD5">
              <w:rPr>
                <w:sz w:val="28"/>
                <w:szCs w:val="28"/>
              </w:rPr>
              <w:t>125руб.</w:t>
            </w:r>
          </w:p>
        </w:tc>
      </w:tr>
      <w:tr w:rsidR="003D62C2" w:rsidRPr="004E2721">
        <w:tc>
          <w:tcPr>
            <w:tcW w:w="2802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12AD5">
              <w:rPr>
                <w:sz w:val="28"/>
                <w:szCs w:val="28"/>
              </w:rPr>
              <w:t>Рамка для оформления</w:t>
            </w:r>
          </w:p>
        </w:tc>
        <w:tc>
          <w:tcPr>
            <w:tcW w:w="1983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12AD5">
              <w:rPr>
                <w:sz w:val="28"/>
                <w:szCs w:val="28"/>
              </w:rPr>
              <w:t>1</w:t>
            </w:r>
          </w:p>
        </w:tc>
        <w:tc>
          <w:tcPr>
            <w:tcW w:w="2978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12AD5">
              <w:rPr>
                <w:sz w:val="28"/>
                <w:szCs w:val="28"/>
              </w:rPr>
              <w:t>220руб.</w:t>
            </w:r>
          </w:p>
        </w:tc>
        <w:tc>
          <w:tcPr>
            <w:tcW w:w="1808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12AD5">
              <w:rPr>
                <w:sz w:val="28"/>
                <w:szCs w:val="28"/>
              </w:rPr>
              <w:t>255руб.</w:t>
            </w:r>
          </w:p>
        </w:tc>
      </w:tr>
      <w:tr w:rsidR="003D62C2" w:rsidRPr="004E2721">
        <w:tc>
          <w:tcPr>
            <w:tcW w:w="2802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 w:rsidRPr="00912AD5">
              <w:rPr>
                <w:b/>
                <w:bCs/>
                <w:sz w:val="32"/>
                <w:szCs w:val="32"/>
              </w:rPr>
              <w:t>Итог:</w:t>
            </w:r>
          </w:p>
        </w:tc>
        <w:tc>
          <w:tcPr>
            <w:tcW w:w="1983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2978" w:type="dxa"/>
          </w:tcPr>
          <w:p w:rsidR="003D62C2" w:rsidRPr="004E2721" w:rsidRDefault="003D62C2" w:rsidP="004E2721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1808" w:type="dxa"/>
          </w:tcPr>
          <w:p w:rsidR="003D62C2" w:rsidRPr="00912AD5" w:rsidRDefault="003D62C2" w:rsidP="004E2721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 w:rsidRPr="00912AD5">
              <w:rPr>
                <w:b/>
                <w:bCs/>
                <w:sz w:val="32"/>
                <w:szCs w:val="32"/>
              </w:rPr>
              <w:t>1120РУБ.</w:t>
            </w:r>
          </w:p>
        </w:tc>
      </w:tr>
    </w:tbl>
    <w:p w:rsidR="003D62C2" w:rsidRDefault="003D62C2" w:rsidP="00AB1FDD">
      <w:pPr>
        <w:rPr>
          <w:sz w:val="44"/>
          <w:szCs w:val="44"/>
        </w:rPr>
      </w:pPr>
    </w:p>
    <w:p w:rsidR="003D62C2" w:rsidRPr="00912AD5" w:rsidRDefault="003D62C2" w:rsidP="00AB1FDD">
      <w:pPr>
        <w:rPr>
          <w:sz w:val="28"/>
          <w:szCs w:val="28"/>
        </w:rPr>
      </w:pPr>
      <w:r w:rsidRPr="00912AD5">
        <w:rPr>
          <w:sz w:val="28"/>
          <w:szCs w:val="28"/>
        </w:rPr>
        <w:t>Для определения экономической выгоды, я провела маркетинговое исследование. В некоторых магазинах я просмотрела несколько подобных работ и выяснила, что средняя стоимость изделия составляет 1900 рублей. Учитывая, что изделие я выполнила сама (250руб.), экономическая выгода составила:</w:t>
      </w:r>
    </w:p>
    <w:p w:rsidR="003D62C2" w:rsidRPr="00912AD5" w:rsidRDefault="003D62C2" w:rsidP="00AB1FDD">
      <w:pPr>
        <w:rPr>
          <w:sz w:val="28"/>
          <w:szCs w:val="28"/>
        </w:rPr>
      </w:pPr>
      <w:r w:rsidRPr="00912AD5">
        <w:rPr>
          <w:sz w:val="28"/>
          <w:szCs w:val="28"/>
        </w:rPr>
        <w:t>1900 – (1120+250) = 530руб.</w:t>
      </w:r>
    </w:p>
    <w:p w:rsidR="003D62C2" w:rsidRDefault="003D62C2" w:rsidP="00C3362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Вывод: изделие, безусловно, экономически выгодное, так как прибыль составила: </w:t>
      </w:r>
      <w:r w:rsidRPr="00912AD5">
        <w:rPr>
          <w:b/>
          <w:bCs/>
          <w:sz w:val="40"/>
          <w:szCs w:val="40"/>
          <w:u w:val="single"/>
        </w:rPr>
        <w:t>530 руб.</w:t>
      </w:r>
    </w:p>
    <w:p w:rsidR="003D62C2" w:rsidRDefault="003D62C2" w:rsidP="00C33625">
      <w:pPr>
        <w:jc w:val="center"/>
        <w:rPr>
          <w:b/>
          <w:bCs/>
          <w:sz w:val="40"/>
          <w:szCs w:val="40"/>
        </w:rPr>
      </w:pPr>
    </w:p>
    <w:p w:rsidR="003D62C2" w:rsidRDefault="003D62C2" w:rsidP="00C33625">
      <w:pPr>
        <w:jc w:val="center"/>
        <w:rPr>
          <w:b/>
          <w:bCs/>
          <w:sz w:val="32"/>
          <w:szCs w:val="32"/>
        </w:rPr>
      </w:pPr>
    </w:p>
    <w:p w:rsidR="003D62C2" w:rsidRDefault="003D62C2" w:rsidP="00C33625">
      <w:pPr>
        <w:jc w:val="center"/>
        <w:rPr>
          <w:b/>
          <w:bCs/>
          <w:sz w:val="32"/>
          <w:szCs w:val="32"/>
        </w:rPr>
      </w:pPr>
    </w:p>
    <w:p w:rsidR="003D62C2" w:rsidRDefault="003D62C2" w:rsidP="00C33625">
      <w:pPr>
        <w:jc w:val="center"/>
        <w:rPr>
          <w:b/>
          <w:bCs/>
          <w:sz w:val="32"/>
          <w:szCs w:val="32"/>
        </w:rPr>
      </w:pPr>
    </w:p>
    <w:p w:rsidR="003D62C2" w:rsidRDefault="003D62C2" w:rsidP="00C33625">
      <w:pPr>
        <w:jc w:val="center"/>
        <w:rPr>
          <w:b/>
          <w:bCs/>
          <w:sz w:val="32"/>
          <w:szCs w:val="32"/>
        </w:rPr>
      </w:pPr>
    </w:p>
    <w:p w:rsidR="003D62C2" w:rsidRDefault="003D62C2" w:rsidP="00C33625">
      <w:pPr>
        <w:jc w:val="center"/>
        <w:rPr>
          <w:b/>
          <w:bCs/>
          <w:sz w:val="32"/>
          <w:szCs w:val="32"/>
        </w:rPr>
      </w:pPr>
    </w:p>
    <w:p w:rsidR="003D62C2" w:rsidRPr="00912AD5" w:rsidRDefault="003D62C2" w:rsidP="00C33625">
      <w:pPr>
        <w:jc w:val="center"/>
        <w:rPr>
          <w:b/>
          <w:bCs/>
          <w:sz w:val="32"/>
          <w:szCs w:val="32"/>
        </w:rPr>
      </w:pPr>
      <w:r w:rsidRPr="00912AD5">
        <w:rPr>
          <w:b/>
          <w:bCs/>
          <w:sz w:val="32"/>
          <w:szCs w:val="32"/>
        </w:rPr>
        <w:t>Экологическая оценка:</w:t>
      </w:r>
    </w:p>
    <w:p w:rsidR="003D62C2" w:rsidRPr="00912AD5" w:rsidRDefault="003D62C2" w:rsidP="00212983">
      <w:pPr>
        <w:rPr>
          <w:sz w:val="28"/>
          <w:szCs w:val="28"/>
        </w:rPr>
      </w:pPr>
      <w:r w:rsidRPr="00912AD5">
        <w:rPr>
          <w:sz w:val="28"/>
          <w:szCs w:val="28"/>
        </w:rPr>
        <w:t xml:space="preserve">Для изготовления своего изделия я использовала экологически чистые материалы, поэтому мой проект получился натуральным, он не нанёс вред ни моему здоровью, ни окружающей среде. Кроме того, цветовая гамма благоприятно влияет на настроение. </w:t>
      </w:r>
    </w:p>
    <w:p w:rsidR="003D62C2" w:rsidRDefault="003D62C2" w:rsidP="00D91E32">
      <w:pPr>
        <w:jc w:val="center"/>
        <w:rPr>
          <w:b/>
          <w:bCs/>
          <w:sz w:val="44"/>
          <w:szCs w:val="44"/>
        </w:rPr>
      </w:pPr>
    </w:p>
    <w:p w:rsidR="003D62C2" w:rsidRPr="00912AD5" w:rsidRDefault="003D62C2" w:rsidP="00D91E32">
      <w:pPr>
        <w:jc w:val="center"/>
        <w:rPr>
          <w:b/>
          <w:bCs/>
          <w:sz w:val="32"/>
          <w:szCs w:val="32"/>
        </w:rPr>
      </w:pPr>
      <w:r w:rsidRPr="00912AD5">
        <w:rPr>
          <w:b/>
          <w:bCs/>
          <w:sz w:val="32"/>
          <w:szCs w:val="32"/>
        </w:rPr>
        <w:t xml:space="preserve">Эстетическая оценка: </w:t>
      </w:r>
    </w:p>
    <w:p w:rsidR="003D62C2" w:rsidRPr="00912AD5" w:rsidRDefault="003D62C2" w:rsidP="00D91E32">
      <w:pPr>
        <w:rPr>
          <w:sz w:val="28"/>
          <w:szCs w:val="28"/>
        </w:rPr>
      </w:pPr>
      <w:r w:rsidRPr="00912AD5">
        <w:rPr>
          <w:sz w:val="28"/>
          <w:szCs w:val="28"/>
        </w:rPr>
        <w:t xml:space="preserve">Оригинальность изделия заключается в выборе рисунка и оформлении готового изделия. Панно великолепно вливается в общий колорит моей комнаты, поддерживая ее интерьер путем контрастного рисунка. Эстетическое оформление панно привлекает внимание и вызывает интерес родных и гостей. </w:t>
      </w:r>
    </w:p>
    <w:p w:rsidR="003D62C2" w:rsidRDefault="003D62C2" w:rsidP="00961CCC">
      <w:pPr>
        <w:jc w:val="center"/>
        <w:rPr>
          <w:b/>
          <w:bCs/>
          <w:sz w:val="44"/>
          <w:szCs w:val="44"/>
        </w:rPr>
      </w:pPr>
    </w:p>
    <w:p w:rsidR="003D62C2" w:rsidRPr="00912AD5" w:rsidRDefault="003D62C2" w:rsidP="00961CCC">
      <w:pPr>
        <w:jc w:val="center"/>
        <w:rPr>
          <w:b/>
          <w:bCs/>
          <w:sz w:val="32"/>
          <w:szCs w:val="32"/>
        </w:rPr>
      </w:pPr>
      <w:r w:rsidRPr="00912AD5">
        <w:rPr>
          <w:b/>
          <w:bCs/>
          <w:sz w:val="32"/>
          <w:szCs w:val="32"/>
        </w:rPr>
        <w:t xml:space="preserve">Оценка изделия и вывод: </w:t>
      </w:r>
    </w:p>
    <w:p w:rsidR="003D62C2" w:rsidRPr="00912AD5" w:rsidRDefault="003D62C2" w:rsidP="00961CCC">
      <w:pPr>
        <w:rPr>
          <w:sz w:val="28"/>
          <w:szCs w:val="28"/>
        </w:rPr>
      </w:pPr>
      <w:r w:rsidRPr="00912AD5">
        <w:rPr>
          <w:sz w:val="28"/>
          <w:szCs w:val="28"/>
        </w:rPr>
        <w:t>Мой проект соответствует своему назначению и отвечает всем эстетическим, гигиеническим, Технологическим, экологическим и эксплуатационным требованиям. Изделие экономически выгодное, доступно любому желающему в изготовлении. Мне удалось преодолеть все поставленные передо мной задачи. Работа выполнялась с удовольствием, и результат не заставил себя ждать.</w:t>
      </w:r>
    </w:p>
    <w:p w:rsidR="003D62C2" w:rsidRDefault="003D62C2" w:rsidP="00961CCC">
      <w:pPr>
        <w:rPr>
          <w:sz w:val="36"/>
          <w:szCs w:val="36"/>
        </w:rPr>
      </w:pPr>
    </w:p>
    <w:p w:rsidR="003D62C2" w:rsidRDefault="003D62C2" w:rsidP="00961CCC">
      <w:pPr>
        <w:rPr>
          <w:sz w:val="36"/>
          <w:szCs w:val="36"/>
        </w:rPr>
      </w:pPr>
    </w:p>
    <w:p w:rsidR="003D62C2" w:rsidRDefault="003D62C2" w:rsidP="00961CCC">
      <w:pPr>
        <w:rPr>
          <w:sz w:val="36"/>
          <w:szCs w:val="36"/>
        </w:rPr>
      </w:pPr>
    </w:p>
    <w:p w:rsidR="003D62C2" w:rsidRDefault="003D62C2" w:rsidP="00961CCC">
      <w:pPr>
        <w:rPr>
          <w:sz w:val="36"/>
          <w:szCs w:val="36"/>
        </w:rPr>
      </w:pPr>
    </w:p>
    <w:p w:rsidR="003D62C2" w:rsidRDefault="003D62C2" w:rsidP="00961CCC">
      <w:pPr>
        <w:rPr>
          <w:sz w:val="36"/>
          <w:szCs w:val="36"/>
        </w:rPr>
      </w:pPr>
    </w:p>
    <w:p w:rsidR="003D62C2" w:rsidRDefault="003D62C2" w:rsidP="00961CCC">
      <w:pPr>
        <w:rPr>
          <w:sz w:val="36"/>
          <w:szCs w:val="36"/>
        </w:rPr>
      </w:pPr>
    </w:p>
    <w:p w:rsidR="003D62C2" w:rsidRPr="00912AD5" w:rsidRDefault="003D62C2" w:rsidP="00961CCC">
      <w:pPr>
        <w:jc w:val="center"/>
        <w:rPr>
          <w:b/>
          <w:bCs/>
          <w:sz w:val="28"/>
          <w:szCs w:val="28"/>
        </w:rPr>
      </w:pPr>
      <w:r w:rsidRPr="00912AD5">
        <w:rPr>
          <w:b/>
          <w:bCs/>
          <w:sz w:val="28"/>
          <w:szCs w:val="28"/>
        </w:rPr>
        <w:t>Список литературы:</w:t>
      </w:r>
    </w:p>
    <w:p w:rsidR="003D62C2" w:rsidRPr="00912AD5" w:rsidRDefault="003D62C2" w:rsidP="00961CCC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912AD5">
        <w:rPr>
          <w:sz w:val="28"/>
          <w:szCs w:val="28"/>
        </w:rPr>
        <w:t>Журнал «Вышивание крестом»</w:t>
      </w:r>
    </w:p>
    <w:p w:rsidR="003D62C2" w:rsidRPr="00912AD5" w:rsidRDefault="003D62C2" w:rsidP="00961CCC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912AD5">
        <w:rPr>
          <w:sz w:val="28"/>
          <w:szCs w:val="28"/>
        </w:rPr>
        <w:t>Журнал «</w:t>
      </w:r>
      <w:r w:rsidRPr="00912AD5">
        <w:rPr>
          <w:sz w:val="28"/>
          <w:szCs w:val="28"/>
          <w:lang w:val="en-US"/>
        </w:rPr>
        <w:t xml:space="preserve">Formula </w:t>
      </w:r>
      <w:r w:rsidRPr="00912AD5">
        <w:rPr>
          <w:sz w:val="28"/>
          <w:szCs w:val="28"/>
        </w:rPr>
        <w:t>рукоделия»</w:t>
      </w:r>
    </w:p>
    <w:p w:rsidR="003D62C2" w:rsidRPr="00912AD5" w:rsidRDefault="003D62C2" w:rsidP="00961CCC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912AD5">
        <w:rPr>
          <w:sz w:val="28"/>
          <w:szCs w:val="28"/>
          <w:lang w:val="en-US"/>
        </w:rPr>
        <w:t>Images.yandex.ru</w:t>
      </w:r>
    </w:p>
    <w:p w:rsidR="003D62C2" w:rsidRPr="00C33625" w:rsidRDefault="003D62C2" w:rsidP="00C33625">
      <w:pPr>
        <w:jc w:val="center"/>
        <w:rPr>
          <w:b/>
          <w:bCs/>
          <w:sz w:val="40"/>
          <w:szCs w:val="40"/>
        </w:rPr>
      </w:pPr>
    </w:p>
    <w:p w:rsidR="003D62C2" w:rsidRPr="00C33625" w:rsidRDefault="003D62C2" w:rsidP="00AB1FDD">
      <w:pPr>
        <w:rPr>
          <w:b/>
          <w:bCs/>
          <w:sz w:val="44"/>
          <w:szCs w:val="44"/>
        </w:rPr>
      </w:pPr>
    </w:p>
    <w:sectPr w:rsidR="003D62C2" w:rsidRPr="00C33625" w:rsidSect="00F30580"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62C2" w:rsidRDefault="003D62C2" w:rsidP="00681765">
      <w:pPr>
        <w:spacing w:after="0" w:line="240" w:lineRule="auto"/>
      </w:pPr>
      <w:r>
        <w:separator/>
      </w:r>
    </w:p>
  </w:endnote>
  <w:endnote w:type="continuationSeparator" w:id="1">
    <w:p w:rsidR="003D62C2" w:rsidRDefault="003D62C2" w:rsidP="00681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C2" w:rsidRDefault="003D62C2">
    <w:pPr>
      <w:pStyle w:val="Footer"/>
      <w:jc w:val="center"/>
      <w:rPr>
        <w:rFonts w:ascii="Cambria" w:hAnsi="Cambria" w:cs="Cambria"/>
        <w:sz w:val="28"/>
        <w:szCs w:val="28"/>
      </w:rPr>
    </w:pPr>
    <w:r>
      <w:rPr>
        <w:rFonts w:ascii="Cambria" w:hAnsi="Cambria" w:cs="Cambria"/>
        <w:sz w:val="28"/>
        <w:szCs w:val="28"/>
      </w:rPr>
      <w:t xml:space="preserve">~ </w:t>
    </w:r>
    <w:fldSimple w:instr=" PAGE    \* MERGEFORMAT ">
      <w:r w:rsidRPr="008B1AF1">
        <w:rPr>
          <w:rFonts w:ascii="Cambria" w:hAnsi="Cambria" w:cs="Cambria"/>
          <w:noProof/>
          <w:sz w:val="28"/>
          <w:szCs w:val="28"/>
        </w:rPr>
        <w:t>4</w:t>
      </w:r>
    </w:fldSimple>
    <w:r>
      <w:rPr>
        <w:rFonts w:ascii="Cambria" w:hAnsi="Cambria" w:cs="Cambria"/>
        <w:sz w:val="28"/>
        <w:szCs w:val="28"/>
      </w:rPr>
      <w:t xml:space="preserve"> ~</w:t>
    </w:r>
  </w:p>
  <w:p w:rsidR="003D62C2" w:rsidRDefault="003D62C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C2" w:rsidRDefault="003D62C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62C2" w:rsidRDefault="003D62C2" w:rsidP="00681765">
      <w:pPr>
        <w:spacing w:after="0" w:line="240" w:lineRule="auto"/>
      </w:pPr>
      <w:r>
        <w:separator/>
      </w:r>
    </w:p>
  </w:footnote>
  <w:footnote w:type="continuationSeparator" w:id="1">
    <w:p w:rsidR="003D62C2" w:rsidRDefault="003D62C2" w:rsidP="00681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C2" w:rsidRDefault="003D62C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2C2" w:rsidRDefault="003D62C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1169"/>
    <w:multiLevelType w:val="hybridMultilevel"/>
    <w:tmpl w:val="AF644688"/>
    <w:lvl w:ilvl="0" w:tplc="84346540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55" w:hanging="360"/>
      </w:pPr>
    </w:lvl>
    <w:lvl w:ilvl="2" w:tplc="0419001B">
      <w:start w:val="1"/>
      <w:numFmt w:val="lowerRoman"/>
      <w:lvlText w:val="%3."/>
      <w:lvlJc w:val="right"/>
      <w:pPr>
        <w:ind w:left="3075" w:hanging="180"/>
      </w:pPr>
    </w:lvl>
    <w:lvl w:ilvl="3" w:tplc="0419000F">
      <w:start w:val="1"/>
      <w:numFmt w:val="decimal"/>
      <w:lvlText w:val="%4."/>
      <w:lvlJc w:val="left"/>
      <w:pPr>
        <w:ind w:left="3795" w:hanging="360"/>
      </w:pPr>
    </w:lvl>
    <w:lvl w:ilvl="4" w:tplc="04190019">
      <w:start w:val="1"/>
      <w:numFmt w:val="lowerLetter"/>
      <w:lvlText w:val="%5."/>
      <w:lvlJc w:val="left"/>
      <w:pPr>
        <w:ind w:left="4515" w:hanging="360"/>
      </w:pPr>
    </w:lvl>
    <w:lvl w:ilvl="5" w:tplc="0419001B">
      <w:start w:val="1"/>
      <w:numFmt w:val="lowerRoman"/>
      <w:lvlText w:val="%6."/>
      <w:lvlJc w:val="right"/>
      <w:pPr>
        <w:ind w:left="5235" w:hanging="180"/>
      </w:pPr>
    </w:lvl>
    <w:lvl w:ilvl="6" w:tplc="0419000F">
      <w:start w:val="1"/>
      <w:numFmt w:val="decimal"/>
      <w:lvlText w:val="%7."/>
      <w:lvlJc w:val="left"/>
      <w:pPr>
        <w:ind w:left="5955" w:hanging="360"/>
      </w:pPr>
    </w:lvl>
    <w:lvl w:ilvl="7" w:tplc="04190019">
      <w:start w:val="1"/>
      <w:numFmt w:val="lowerLetter"/>
      <w:lvlText w:val="%8."/>
      <w:lvlJc w:val="left"/>
      <w:pPr>
        <w:ind w:left="6675" w:hanging="360"/>
      </w:pPr>
    </w:lvl>
    <w:lvl w:ilvl="8" w:tplc="0419001B">
      <w:start w:val="1"/>
      <w:numFmt w:val="lowerRoman"/>
      <w:lvlText w:val="%9."/>
      <w:lvlJc w:val="right"/>
      <w:pPr>
        <w:ind w:left="7395" w:hanging="180"/>
      </w:pPr>
    </w:lvl>
  </w:abstractNum>
  <w:abstractNum w:abstractNumId="1">
    <w:nsid w:val="04597774"/>
    <w:multiLevelType w:val="hybridMultilevel"/>
    <w:tmpl w:val="DDBABA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9757825"/>
    <w:multiLevelType w:val="hybridMultilevel"/>
    <w:tmpl w:val="625E1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85ACB"/>
    <w:multiLevelType w:val="hybridMultilevel"/>
    <w:tmpl w:val="EF9E33AE"/>
    <w:lvl w:ilvl="0" w:tplc="02605D00">
      <w:start w:val="11"/>
      <w:numFmt w:val="decimal"/>
      <w:lvlText w:val="%1."/>
      <w:lvlJc w:val="left"/>
      <w:pPr>
        <w:ind w:left="1275" w:hanging="5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AA4830"/>
    <w:multiLevelType w:val="hybridMultilevel"/>
    <w:tmpl w:val="5B704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32777EC"/>
    <w:multiLevelType w:val="hybridMultilevel"/>
    <w:tmpl w:val="2DCAF0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5947E0E"/>
    <w:multiLevelType w:val="hybridMultilevel"/>
    <w:tmpl w:val="4C6A0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200DB"/>
    <w:multiLevelType w:val="hybridMultilevel"/>
    <w:tmpl w:val="F3E40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1B54F26"/>
    <w:multiLevelType w:val="hybridMultilevel"/>
    <w:tmpl w:val="54C0B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691A0F"/>
    <w:multiLevelType w:val="hybridMultilevel"/>
    <w:tmpl w:val="52FCE23E"/>
    <w:lvl w:ilvl="0" w:tplc="02605D00">
      <w:start w:val="1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C44F78"/>
    <w:multiLevelType w:val="hybridMultilevel"/>
    <w:tmpl w:val="06D686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981116D"/>
    <w:multiLevelType w:val="hybridMultilevel"/>
    <w:tmpl w:val="53A68C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2">
    <w:nsid w:val="6FC10E49"/>
    <w:multiLevelType w:val="hybridMultilevel"/>
    <w:tmpl w:val="6A769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3"/>
  </w:num>
  <w:num w:numId="5">
    <w:abstractNumId w:val="0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7"/>
  </w:num>
  <w:num w:numId="12">
    <w:abstractNumId w:val="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3247"/>
    <w:rsid w:val="000000C0"/>
    <w:rsid w:val="0000607D"/>
    <w:rsid w:val="00021D1A"/>
    <w:rsid w:val="00060EFD"/>
    <w:rsid w:val="00065A99"/>
    <w:rsid w:val="00085DC5"/>
    <w:rsid w:val="001270DF"/>
    <w:rsid w:val="0014252E"/>
    <w:rsid w:val="001A3FF6"/>
    <w:rsid w:val="001B1675"/>
    <w:rsid w:val="001B48FE"/>
    <w:rsid w:val="001C4219"/>
    <w:rsid w:val="001D77E8"/>
    <w:rsid w:val="00212983"/>
    <w:rsid w:val="00231B25"/>
    <w:rsid w:val="00243247"/>
    <w:rsid w:val="002B5233"/>
    <w:rsid w:val="002F1648"/>
    <w:rsid w:val="00317A51"/>
    <w:rsid w:val="00350C01"/>
    <w:rsid w:val="0037510F"/>
    <w:rsid w:val="00392CC0"/>
    <w:rsid w:val="003B33AD"/>
    <w:rsid w:val="003D62C2"/>
    <w:rsid w:val="00402353"/>
    <w:rsid w:val="00436A1D"/>
    <w:rsid w:val="0045122E"/>
    <w:rsid w:val="00466FE0"/>
    <w:rsid w:val="004E2721"/>
    <w:rsid w:val="00520C90"/>
    <w:rsid w:val="00522BB4"/>
    <w:rsid w:val="005336A5"/>
    <w:rsid w:val="00571656"/>
    <w:rsid w:val="00577633"/>
    <w:rsid w:val="005D5DCD"/>
    <w:rsid w:val="00654821"/>
    <w:rsid w:val="00654957"/>
    <w:rsid w:val="00681765"/>
    <w:rsid w:val="0068718A"/>
    <w:rsid w:val="006A48A9"/>
    <w:rsid w:val="006C0CF4"/>
    <w:rsid w:val="0076330E"/>
    <w:rsid w:val="0089354C"/>
    <w:rsid w:val="008B1AF1"/>
    <w:rsid w:val="00905640"/>
    <w:rsid w:val="00912AD5"/>
    <w:rsid w:val="00961CCC"/>
    <w:rsid w:val="00993CA0"/>
    <w:rsid w:val="009A714A"/>
    <w:rsid w:val="009E23A1"/>
    <w:rsid w:val="009E25BA"/>
    <w:rsid w:val="00A22268"/>
    <w:rsid w:val="00A4140C"/>
    <w:rsid w:val="00A53553"/>
    <w:rsid w:val="00A56B78"/>
    <w:rsid w:val="00AB1FDD"/>
    <w:rsid w:val="00B82746"/>
    <w:rsid w:val="00B9650A"/>
    <w:rsid w:val="00BE5B45"/>
    <w:rsid w:val="00BE6927"/>
    <w:rsid w:val="00BF01DC"/>
    <w:rsid w:val="00BF43B1"/>
    <w:rsid w:val="00C05558"/>
    <w:rsid w:val="00C16FC6"/>
    <w:rsid w:val="00C33625"/>
    <w:rsid w:val="00C50436"/>
    <w:rsid w:val="00D17D3A"/>
    <w:rsid w:val="00D91E32"/>
    <w:rsid w:val="00DB0829"/>
    <w:rsid w:val="00DD2EFC"/>
    <w:rsid w:val="00E954F7"/>
    <w:rsid w:val="00F20B5D"/>
    <w:rsid w:val="00F30580"/>
    <w:rsid w:val="00F70A18"/>
    <w:rsid w:val="00F738F5"/>
    <w:rsid w:val="00F91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A55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43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32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43247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681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1765"/>
  </w:style>
  <w:style w:type="paragraph" w:styleId="Footer">
    <w:name w:val="footer"/>
    <w:basedOn w:val="Normal"/>
    <w:link w:val="FooterChar"/>
    <w:uiPriority w:val="99"/>
    <w:rsid w:val="00681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81765"/>
  </w:style>
  <w:style w:type="table" w:styleId="TableGrid">
    <w:name w:val="Table Grid"/>
    <w:basedOn w:val="TableNormal"/>
    <w:uiPriority w:val="99"/>
    <w:rsid w:val="00654957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rsid w:val="0000607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296</TotalTime>
  <Pages>19</Pages>
  <Words>1657</Words>
  <Characters>9445</Characters>
  <Application>Microsoft Office Outlook</Application>
  <DocSecurity>0</DocSecurity>
  <Lines>0</Lines>
  <Paragraphs>0</Paragraphs>
  <ScaleCrop>false</ScaleCrop>
  <Company>МОУ Ц.О. №47 г. Иркутска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User</cp:lastModifiedBy>
  <cp:revision>31</cp:revision>
  <cp:lastPrinted>2017-03-17T06:49:00Z</cp:lastPrinted>
  <dcterms:created xsi:type="dcterms:W3CDTF">2017-03-09T01:35:00Z</dcterms:created>
  <dcterms:modified xsi:type="dcterms:W3CDTF">2017-03-17T07:01:00Z</dcterms:modified>
</cp:coreProperties>
</file>