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F6E" w:rsidRDefault="00F2691A">
      <w:r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1" name="Рисунок 1" descr="\\sc.565.spb.ru\pub\Документы\lapuhina_gg\Мои документы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c.565.spb.ru\pub\Документы\lapuhina_gg\Мои документы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1A" w:rsidRDefault="00F2691A"/>
    <w:p w:rsidR="00F2691A" w:rsidRDefault="00F2691A"/>
    <w:p w:rsidR="00F2691A" w:rsidRDefault="00F2691A"/>
    <w:p w:rsidR="00F2691A" w:rsidRDefault="00F2691A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2" name="Рисунок 2" descr="\\sc.565.spb.ru\pub\Документы\lapuhina_gg\Мои документы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c.565.spb.ru\pub\Документы\lapuhina_gg\Мои документы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1A" w:rsidRDefault="00F2691A"/>
    <w:p w:rsidR="00F2691A" w:rsidRDefault="00F2691A"/>
    <w:p w:rsidR="00F2691A" w:rsidRDefault="00F2691A"/>
    <w:p w:rsidR="00F2691A" w:rsidRDefault="00F2691A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3" name="Рисунок 3" descr="\\sc.565.spb.ru\pub\Документы\lapuhina_gg\Мои документы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c.565.spb.ru\pub\Документы\lapuhina_gg\Мои документы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1A" w:rsidRDefault="00F2691A"/>
    <w:p w:rsidR="00F2691A" w:rsidRDefault="00F2691A"/>
    <w:p w:rsidR="00F2691A" w:rsidRDefault="00F2691A"/>
    <w:p w:rsidR="00F2691A" w:rsidRDefault="00F2691A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0" t="0" r="3175" b="4445"/>
            <wp:docPr id="4" name="Рисунок 4" descr="\\sc.565.spb.ru\pub\Документы\lapuhina_gg\Мои документы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c.565.spb.ru\pub\Документы\lapuhina_gg\Мои документы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6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B0"/>
    <w:rsid w:val="00BD3F6E"/>
    <w:rsid w:val="00C328B0"/>
    <w:rsid w:val="00F2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9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9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F6288FBC</Template>
  <TotalTime>0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Лапухина Галина Геннадьевна</dc:creator>
  <cp:lastModifiedBy>Лапухина Галина Геннадьевна</cp:lastModifiedBy>
  <cp:revision>2</cp:revision>
  <dcterms:created xsi:type="dcterms:W3CDTF">2020-09-30T06:42:00Z</dcterms:created>
  <dcterms:modified xsi:type="dcterms:W3CDTF">2020-09-30T06:42:00Z</dcterms:modified>
</cp:coreProperties>
</file>