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29D" w:rsidRPr="0095529D" w:rsidRDefault="0095529D" w:rsidP="00B607A2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95529D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Государственное бюджетное общеобразовательное учреждение</w:t>
      </w:r>
    </w:p>
    <w:p w:rsidR="0095529D" w:rsidRPr="0095529D" w:rsidRDefault="0095529D" w:rsidP="00B607A2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95529D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школа № 565 Кировского района Санкт–Петербурга</w:t>
      </w:r>
    </w:p>
    <w:p w:rsidR="0095529D" w:rsidRPr="0095529D" w:rsidRDefault="0095529D" w:rsidP="00B607A2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P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P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Pr="0095529D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P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B607A2" w:rsidRDefault="00B607A2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B607A2" w:rsidRPr="0095529D" w:rsidRDefault="00B607A2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51644B" w:rsidRPr="00650C11" w:rsidRDefault="0051644B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650C1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КОНСПЕКТ ЗАНЯТИЯ </w:t>
      </w:r>
    </w:p>
    <w:p w:rsidR="0051644B" w:rsidRDefault="0051644B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9E1F03" w:rsidRPr="00650C11" w:rsidRDefault="0095529D" w:rsidP="009E1F03">
      <w:pPr>
        <w:shd w:val="clear" w:color="auto" w:fill="FFFFFF"/>
        <w:spacing w:after="0" w:line="240" w:lineRule="auto"/>
        <w:jc w:val="center"/>
        <w:rPr>
          <w:rFonts w:ascii="PT Sans Regular" w:eastAsia="Times New Roman" w:hAnsi="PT Sans Regular" w:cs="Times New Roman"/>
          <w:color w:val="212121"/>
          <w:sz w:val="32"/>
          <w:szCs w:val="32"/>
          <w:lang w:eastAsia="ru-RU"/>
        </w:rPr>
      </w:pPr>
      <w:r w:rsidRPr="00650C11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eastAsia="ru-RU"/>
        </w:rPr>
        <w:t>Тема</w:t>
      </w:r>
      <w:r w:rsidR="00B607A2" w:rsidRPr="00650C11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eastAsia="ru-RU"/>
        </w:rPr>
        <w:t xml:space="preserve"> занятия</w:t>
      </w:r>
      <w:r w:rsidRPr="00650C11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eastAsia="ru-RU"/>
        </w:rPr>
        <w:t xml:space="preserve">: </w:t>
      </w:r>
      <w:r w:rsidR="009E1F03" w:rsidRPr="00650C11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eastAsia="ru-RU"/>
        </w:rPr>
        <w:t>«Это праздник со слезами на глазах»</w:t>
      </w:r>
      <w:r w:rsidR="009E1F03" w:rsidRPr="00650C11">
        <w:rPr>
          <w:rFonts w:ascii="PT Sans Regular" w:eastAsia="Times New Roman" w:hAnsi="PT Sans Regular" w:cs="Times New Roman"/>
          <w:color w:val="212121"/>
          <w:sz w:val="32"/>
          <w:szCs w:val="32"/>
          <w:lang w:eastAsia="ru-RU"/>
        </w:rPr>
        <w:t xml:space="preserve"> </w:t>
      </w:r>
    </w:p>
    <w:p w:rsidR="0095529D" w:rsidRP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95529D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                                  </w:t>
      </w:r>
    </w:p>
    <w:p w:rsidR="0095529D" w:rsidRP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Pr="0095529D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P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P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P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5529D" w:rsidRPr="0095529D" w:rsidRDefault="0095529D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95529D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                                                                  </w:t>
      </w:r>
    </w:p>
    <w:p w:rsidR="009E1F03" w:rsidRPr="009700FE" w:rsidRDefault="009E1F03" w:rsidP="009E1F03">
      <w:pPr>
        <w:tabs>
          <w:tab w:val="left" w:pos="404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700FE">
        <w:rPr>
          <w:rFonts w:ascii="Times New Roman" w:hAnsi="Times New Roman" w:cs="Times New Roman"/>
          <w:sz w:val="28"/>
          <w:szCs w:val="28"/>
        </w:rPr>
        <w:t>:</w:t>
      </w:r>
    </w:p>
    <w:p w:rsidR="0051644B" w:rsidRPr="0051644B" w:rsidRDefault="0051644B" w:rsidP="009E1F0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</w:p>
    <w:p w:rsidR="0095529D" w:rsidRDefault="0095529D" w:rsidP="009268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9E1F03" w:rsidRDefault="009E1F03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B607A2" w:rsidRDefault="00B607A2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51644B" w:rsidRDefault="0051644B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51644B" w:rsidRPr="003F62C1" w:rsidRDefault="0051644B" w:rsidP="00650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51644B" w:rsidRDefault="0051644B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51644B" w:rsidRDefault="0051644B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</w:p>
    <w:p w:rsidR="00B607A2" w:rsidRDefault="00B607A2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Санкт-Петербург</w:t>
      </w:r>
    </w:p>
    <w:p w:rsidR="00B607A2" w:rsidRDefault="00B607A2" w:rsidP="009552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2020 год</w:t>
      </w:r>
    </w:p>
    <w:p w:rsidR="008F55A2" w:rsidRDefault="0051644B" w:rsidP="008F55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Конспект занятия, посвящённый </w:t>
      </w:r>
      <w:r w:rsidR="00B607A2" w:rsidRPr="009E1F0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75-летию Победы в </w:t>
      </w:r>
    </w:p>
    <w:p w:rsidR="008F55A2" w:rsidRPr="009E1F03" w:rsidRDefault="00B607A2" w:rsidP="008F55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9E1F03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Великой Отечественной войне</w:t>
      </w:r>
      <w:r w:rsidR="008F55A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8F55A2" w:rsidRPr="009E1F03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 xml:space="preserve">с использованием технологии </w:t>
      </w:r>
    </w:p>
    <w:p w:rsidR="008F55A2" w:rsidRPr="009E1F03" w:rsidRDefault="008F55A2" w:rsidP="008F55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9E1F03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организованного общения школьников</w:t>
      </w:r>
    </w:p>
    <w:p w:rsidR="0020459A" w:rsidRPr="0020459A" w:rsidRDefault="0020459A" w:rsidP="00B607A2">
      <w:pPr>
        <w:shd w:val="clear" w:color="auto" w:fill="FFFFFF"/>
        <w:spacing w:after="0" w:line="240" w:lineRule="auto"/>
        <w:jc w:val="center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Цель: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Воспитание патриотических чувств.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Default="0020459A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Задачи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: </w:t>
      </w:r>
    </w:p>
    <w:p w:rsidR="000F3716" w:rsidRDefault="000F3716" w:rsidP="000F37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Образовательные</w:t>
      </w:r>
      <w:r w:rsidRPr="00191110">
        <w:rPr>
          <w:rFonts w:ascii="Times New Roman" w:hAnsi="Times New Roman" w:cs="Times New Roman"/>
          <w:i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44A1" w:rsidRPr="00CA077E" w:rsidRDefault="000F3716" w:rsidP="00CA077E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F37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расширять представления, знания детей о Великой Отечественной войне, празднике Победы</w:t>
      </w:r>
      <w:r w:rsidR="00AB0C7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="00CA077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AB0C78" w:rsidRPr="00CA077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какое большое историческое значение имеет этот праздник в истории развития нашей страны.</w:t>
      </w:r>
    </w:p>
    <w:p w:rsidR="000F3716" w:rsidRDefault="000F3716" w:rsidP="000F3716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573A5">
        <w:rPr>
          <w:rFonts w:ascii="Times New Roman" w:hAnsi="Times New Roman" w:cs="Times New Roman"/>
          <w:i/>
          <w:sz w:val="26"/>
          <w:szCs w:val="26"/>
        </w:rPr>
        <w:t>Развивающие</w:t>
      </w:r>
      <w:r>
        <w:rPr>
          <w:rFonts w:ascii="Times New Roman" w:hAnsi="Times New Roman" w:cs="Times New Roman"/>
          <w:i/>
          <w:sz w:val="26"/>
          <w:szCs w:val="26"/>
        </w:rPr>
        <w:t xml:space="preserve">: </w:t>
      </w:r>
    </w:p>
    <w:p w:rsidR="00B85C67" w:rsidRPr="00294125" w:rsidRDefault="00365087" w:rsidP="00365087">
      <w:pPr>
        <w:pStyle w:val="a6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</w:t>
      </w:r>
      <w:r w:rsidRPr="00BA44A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азвивать любознательность,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воображение, наблюдательность </w:t>
      </w:r>
      <w:r w:rsidR="000F3716" w:rsidRPr="00365087">
        <w:rPr>
          <w:color w:val="212121"/>
          <w:sz w:val="28"/>
          <w:szCs w:val="28"/>
        </w:rPr>
        <w:t xml:space="preserve">и </w:t>
      </w:r>
      <w:r w:rsidR="000F3716" w:rsidRPr="0029412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способ</w:t>
      </w:r>
      <w:r w:rsidR="00B85C67" w:rsidRPr="0029412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ность сопереживать</w:t>
      </w:r>
      <w:r w:rsidR="0029412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другим людям;</w:t>
      </w:r>
    </w:p>
    <w:p w:rsidR="00294125" w:rsidRPr="00294125" w:rsidRDefault="00294125" w:rsidP="00294125">
      <w:pPr>
        <w:pStyle w:val="a6"/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6508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расширять кругозор детей, стремление узнать больше нового, полезного, инте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ресного об истории нашей страны.</w:t>
      </w:r>
    </w:p>
    <w:p w:rsidR="00871957" w:rsidRPr="00A66045" w:rsidRDefault="00871957" w:rsidP="003650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573A5">
        <w:rPr>
          <w:rFonts w:ascii="Times New Roman" w:hAnsi="Times New Roman" w:cs="Times New Roman"/>
          <w:i/>
          <w:sz w:val="26"/>
          <w:szCs w:val="26"/>
        </w:rPr>
        <w:t>Воспитательные:</w:t>
      </w:r>
    </w:p>
    <w:p w:rsidR="00294125" w:rsidRPr="00294125" w:rsidRDefault="00294125" w:rsidP="00294125">
      <w:pPr>
        <w:pStyle w:val="a6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формировать </w:t>
      </w:r>
      <w:r w:rsidRPr="0029412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представление о мужестве, чести, достоинстве, ответственности, нравственности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;</w:t>
      </w:r>
    </w:p>
    <w:p w:rsidR="00BA44A1" w:rsidRPr="00294125" w:rsidRDefault="00AB0C78" w:rsidP="00294125">
      <w:pPr>
        <w:pStyle w:val="a6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</w:t>
      </w:r>
      <w:r w:rsidR="00BA44A1" w:rsidRPr="00BA44A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оспитывать </w:t>
      </w:r>
      <w:r w:rsidR="00BA44A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патриотические</w:t>
      </w:r>
      <w:r w:rsidR="00BA44A1"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чувств</w:t>
      </w:r>
      <w:r w:rsidR="00BA44A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</w:t>
      </w:r>
      <w:r w:rsidR="00BA44A1"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ярких примерах героизма нашей армии, храбрости и мужества </w:t>
      </w:r>
      <w:r w:rsidR="00BA44A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нашего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народа;</w:t>
      </w:r>
      <w:r w:rsidR="0029412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:rsidR="00CA077E" w:rsidRPr="00DC30A2" w:rsidRDefault="00871957" w:rsidP="00DC30A2">
      <w:pPr>
        <w:pStyle w:val="a6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A44A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воспитывать чувство уважения к людям</w:t>
      </w:r>
      <w:r w:rsidR="00AB0C7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к па</w:t>
      </w:r>
      <w:r w:rsidR="0029412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мяти воинов ВОВ, любовь и чувство гордости </w:t>
      </w:r>
      <w:r w:rsidR="00DC30A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 свою Родину.</w:t>
      </w:r>
    </w:p>
    <w:p w:rsidR="00DC30A2" w:rsidRPr="00DC30A2" w:rsidRDefault="00CA077E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DC30A2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Оборудование:</w:t>
      </w:r>
      <w:r w:rsidR="00DC30A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9A0A0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доска, указка, раздаточный материал, наглядность, </w:t>
      </w:r>
      <w:r w:rsidR="00DC30A2" w:rsidRPr="00DC30A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аудио записи песен,</w:t>
      </w:r>
      <w:r w:rsidR="00DC30A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8F55A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DC30A2" w:rsidRPr="00DC30A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Георгиевские ленточки. Плакаты «Я помню! Я горжусь!»</w:t>
      </w:r>
      <w:r w:rsidR="00DC30A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20459A" w:rsidRPr="009F77FF" w:rsidRDefault="0020459A" w:rsidP="009A0A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</w:pPr>
      <w:r w:rsidRPr="009F77FF">
        <w:rPr>
          <w:rFonts w:ascii="Times New Roman" w:eastAsia="Times New Roman" w:hAnsi="Times New Roman" w:cs="Times New Roman"/>
          <w:b/>
          <w:color w:val="212121"/>
          <w:sz w:val="28"/>
          <w:szCs w:val="28"/>
          <w:shd w:val="clear" w:color="auto" w:fill="FFFFFF"/>
          <w:lang w:eastAsia="ru-RU"/>
        </w:rPr>
        <w:t>Предшествующая работа:</w:t>
      </w:r>
      <w:r w:rsidRPr="009F77FF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чтение стихов и рассказов о войне, чтение рассказов о подвигах солдат, просмотр видео и фот</w:t>
      </w:r>
      <w:r w:rsidR="00DC30A2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о военных лет</w:t>
      </w:r>
      <w:r w:rsidRPr="009F77FF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. </w:t>
      </w:r>
    </w:p>
    <w:p w:rsidR="0020459A" w:rsidRPr="009F77FF" w:rsidRDefault="0020459A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</w:pPr>
      <w:r w:rsidRPr="009F77FF">
        <w:rPr>
          <w:rFonts w:ascii="Times New Roman" w:eastAsia="Times New Roman" w:hAnsi="Times New Roman" w:cs="Times New Roman"/>
          <w:b/>
          <w:color w:val="212121"/>
          <w:sz w:val="28"/>
          <w:szCs w:val="28"/>
          <w:shd w:val="clear" w:color="auto" w:fill="FFFFFF"/>
          <w:lang w:eastAsia="ru-RU"/>
        </w:rPr>
        <w:t>Словарная работа:</w:t>
      </w:r>
      <w:r w:rsidRPr="009F77FF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В</w:t>
      </w:r>
      <w:r w:rsidR="00445A20" w:rsidRPr="009F77FF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еликая Отечественная, отважные,</w:t>
      </w:r>
      <w:r w:rsidRPr="009F77FF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мужественные, салют, капитуляция.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F807FF" w:rsidRDefault="0020459A" w:rsidP="00F807FF">
      <w:pPr>
        <w:shd w:val="clear" w:color="auto" w:fill="FFFFFF"/>
        <w:spacing w:after="0" w:line="240" w:lineRule="auto"/>
        <w:jc w:val="center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Ход </w:t>
      </w:r>
      <w:r w:rsidR="009F77F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занятия: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F807FF" w:rsidRDefault="00F807FF" w:rsidP="00F807FF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З</w:t>
      </w:r>
      <w:r w:rsidR="00DC30A2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вучит запись песни </w:t>
      </w:r>
      <w:r w:rsidR="0020459A"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«Журавли»</w:t>
      </w:r>
      <w:r w:rsidR="009F77FF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.</w:t>
      </w:r>
      <w:r w:rsidR="0020459A"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9F77FF" w:rsidP="009F77F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30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Вводная беседа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Ребята, к какому празднику готовится наша страна?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Дети: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Ко Дню Победы</w:t>
      </w:r>
      <w:r w:rsidR="002848B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Да, 9 мая наш народ будет отмечать 7</w:t>
      </w:r>
      <w:r w:rsidR="007B6939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5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лет великой Победы.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Что это за праздник, кто объяснит?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Дети: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9 Мая – это День Победы нашего народа над немецко-фашистскими захватчиками.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Воспитатель: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 песне сказано, что День Победы - это радость со слезами на глазах. Почему? Как вы объясните эти слова?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Дети отвечают. </w:t>
      </w:r>
    </w:p>
    <w:p w:rsidR="0020459A" w:rsidRPr="0020459A" w:rsidRDefault="009F77FF" w:rsidP="009F77F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284" w:hanging="142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lastRenderedPageBreak/>
        <w:t>Основная часть</w:t>
      </w:r>
    </w:p>
    <w:p w:rsidR="0020459A" w:rsidRP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Воспитатель:</w:t>
      </w:r>
      <w:r w:rsidRPr="0020459A">
        <w:rPr>
          <w:rFonts w:ascii="Calibri" w:eastAsia="Times New Roman" w:hAnsi="Calibri" w:cs="Calibri"/>
          <w:b/>
          <w:bCs/>
          <w:color w:val="212121"/>
          <w:sz w:val="28"/>
          <w:szCs w:val="28"/>
          <w:lang w:eastAsia="ru-RU"/>
        </w:rPr>
        <w:t xml:space="preserve">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этот день и радость, и скорбь рядом. Радость – от победы, скорбь и печаль – от воспоминаний о тех, кто  погиб на полях сражений.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</w:t>
      </w:r>
      <w:r w:rsidR="009F77F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Есть события, над которыми время не властно, и, чем дальше в прошлое уходят годы, тем яснее становится их величие. К таким событиям относится Великая Отечественная война.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9F77FF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Итак, мы начинаем…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далеком 1941 году на улицах городов собралось много людей оттого, что изо всех уголков доносилось … (</w:t>
      </w:r>
      <w:r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звучит речь Левитана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</w:t>
      </w:r>
      <w:r w:rsidR="009F77F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</w:p>
    <w:p w:rsidR="0020459A" w:rsidRPr="0020459A" w:rsidRDefault="0020459A" w:rsidP="00685AEC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Сорок первый! Июнь.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Год и месяц борьбы всенародной.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Даже пылью времен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Затянуть эту дату нельзя.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Поднималась страна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 на фронт уходила поротно,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Кумачовые звезды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На полотнах знамен унося.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</w:t>
      </w:r>
      <w:r w:rsidR="00685AE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Война началась 22 июня 1941 года. На борьбу с немецко-фашистскими захватчиками поднялся весь наш народ. На фронт уходили и старые, и молодые.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Наши солдаты эшелонами уходили защищать Родину, тогда еще не зная о том, что война не скоро закончится.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2B7B91D0" wp14:editId="3E959ED8">
            <wp:extent cx="1304925" cy="914400"/>
            <wp:effectExtent l="0" t="0" r="9525" b="0"/>
            <wp:docPr id="1" name="Рисунок 1" descr="C:\Users\Пользователь\Desktop\занятия\9 мая.ВОВ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занятия\9 мая.ВОВ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  </w:t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0CFBACD9" wp14:editId="2E22B549">
            <wp:extent cx="1285875" cy="847725"/>
            <wp:effectExtent l="0" t="0" r="9525" b="9525"/>
            <wp:docPr id="2" name="Рисунок 2" descr="C:\Users\Пользователь\Desktop\занятия\9 мая.ВОВ\Безымянны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занятия\9 мая.ВОВ\Безымянный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  </w:t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04916AB2" wp14:editId="59B6D27B">
            <wp:extent cx="1257300" cy="828675"/>
            <wp:effectExtent l="0" t="0" r="0" b="9525"/>
            <wp:docPr id="3" name="Рисунок 3" descr="C:\Users\Пользователь\Desktop\занятия\9 мая.ВОВ\Безымянный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занятия\9 мая.ВОВ\Безымянный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Но не только мужчины проявляли героизм во время войны. Многие женщины и девушки тоже ушли на фронт. Они летали на боевых самолётах, были радистками, оказывали помощь раненым бойцам.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59CA4BED" wp14:editId="40CF95F8">
            <wp:extent cx="1647825" cy="1066800"/>
            <wp:effectExtent l="0" t="0" r="9525" b="0"/>
            <wp:docPr id="4" name="Рисунок 4" descr="C:\Users\Пользователь\Desktop\занятия\9 мая.ВОВ\Рисунок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занятия\9 мая.ВОВ\Рисунок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 </w:t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76B920E2" wp14:editId="372F7D7B">
            <wp:extent cx="1590675" cy="1038225"/>
            <wp:effectExtent l="0" t="0" r="9525" b="9525"/>
            <wp:docPr id="5" name="Рисунок 5" descr="C:\Users\Пользователь\Desktop\занятия\9 мая.ВОВ\Рисунок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занятия\9 мая.ВОВ\Рисунок1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33EDA96E" wp14:editId="3F89C152">
            <wp:extent cx="1638300" cy="1076325"/>
            <wp:effectExtent l="0" t="0" r="0" b="9525"/>
            <wp:docPr id="6" name="Рисунок 6" descr="C:\Users\Пользователь\Desktop\занятия\9 мая.ВОВ\Рисунок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занятия\9 мая.ВОВ\Рисунок1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22CA30E5" wp14:editId="41C28D52">
            <wp:extent cx="1552575" cy="1019175"/>
            <wp:effectExtent l="0" t="0" r="9525" b="9525"/>
            <wp:docPr id="7" name="Рисунок 7" descr="C:\Users\Пользователь\Desktop\занятия\9 мая.ВОВ\Рисунок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занятия\9 мая.ВОВ\Рисунок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Не только на фронте, но и в тылу люди ковали Победу – поставляли на фронт танки, снаряды, боеприпасы, боевые машины. Женщины и дети  работали с девизом: «Всё для фронта! Всё для Победы».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lastRenderedPageBreak/>
        <w:drawing>
          <wp:inline distT="0" distB="0" distL="0" distR="0" wp14:anchorId="74232DA6" wp14:editId="049B23B5">
            <wp:extent cx="1552575" cy="914400"/>
            <wp:effectExtent l="0" t="0" r="9525" b="0"/>
            <wp:docPr id="8" name="Рисунок 8" descr="C:\Users\Пользователь\Desktop\занятия\9 мая.ВОВ\Рисунок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занятия\9 мая.ВОВ\Рисунок1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4EB58788" wp14:editId="251D4FC3">
            <wp:extent cx="1590675" cy="923925"/>
            <wp:effectExtent l="0" t="0" r="9525" b="9525"/>
            <wp:docPr id="9" name="Рисунок 9" descr="C:\Users\Пользователь\Desktop\занятия\9 мая.ВОВ\Рисунок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занятия\9 мая.ВОВ\Рисунок1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 в тылу оставались женщины, старики, дети. Немало выпало испытаний на их долю. Они рыли окопы, вставали к станкам, гасили на крышах зажигательные бомбы. Тяжело было</w:t>
      </w:r>
      <w:r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заводы пришли женщины – домохозяйки, пенсионеры, учащиеся старших классов, студенты, т.е. все те, кто не мог идти на фронт. Женщины, старики и дети делали снаряды, ремонтировали подбитые танки и самолёты.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4DA8D911" wp14:editId="619C5264">
            <wp:extent cx="1447800" cy="847725"/>
            <wp:effectExtent l="0" t="0" r="0" b="9525"/>
            <wp:docPr id="10" name="Рисунок 10" descr="C:\Users\Пользователь\Desktop\занятия\9 мая.ВОВ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занятия\9 мая.ВОВ\Рисунок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4511B1C6" wp14:editId="52DDE4E7">
            <wp:extent cx="1447800" cy="857250"/>
            <wp:effectExtent l="0" t="0" r="0" b="0"/>
            <wp:docPr id="11" name="Рисунок 11" descr="C:\Users\Пользователь\Desktop\занятия\9 мая.ВОВ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занятия\9 мая.ВОВ\Рисунок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25A341F1" wp14:editId="03259418">
            <wp:extent cx="1438275" cy="838200"/>
            <wp:effectExtent l="0" t="0" r="9525" b="0"/>
            <wp:docPr id="12" name="Рисунок 12" descr="C:\Users\Пользователь\Desktop\занятия\9 мая.ВОВ\Рисунок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esktop\занятия\9 мая.ВОВ\Рисунок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Очень трудно приходилось и работникам сельского хозяйства. Необходимо было снабжать нашу армию и страну хлебом и продуктами питания. От зари до зари люди трудились на полях</w:t>
      </w:r>
      <w:r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.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331217BF" wp14:editId="5825CB3C">
            <wp:extent cx="1352550" cy="800100"/>
            <wp:effectExtent l="0" t="0" r="0" b="0"/>
            <wp:docPr id="13" name="Рисунок 13" descr="C:\Users\Пользователь\Desktop\занятия\9 мая.ВОВ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занятия\9 мая.ВОВ\Рисунок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3CF29643" wp14:editId="417B5D89">
            <wp:extent cx="1352550" cy="800100"/>
            <wp:effectExtent l="0" t="0" r="0" b="0"/>
            <wp:docPr id="14" name="Рисунок 14" descr="C:\Users\Пользователь\Desktop\занятия\9 мая.ВОВ\Рисуно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занятия\9 мая.ВОВ\Рисунок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34C01867" wp14:editId="4874F3C5">
            <wp:extent cx="1352550" cy="733425"/>
            <wp:effectExtent l="0" t="0" r="0" b="9525"/>
            <wp:docPr id="15" name="Рисунок 15" descr="C:\Users\Пользователь\Desktop\занятия\9 мая.ВОВ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занятия\9 мая.ВОВ\Рисунок6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 </w:t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49B8A9ED" wp14:editId="4C5BCF60">
            <wp:extent cx="1209675" cy="800100"/>
            <wp:effectExtent l="0" t="0" r="9525" b="0"/>
            <wp:docPr id="16" name="Рисунок 16" descr="C:\Users\Пользователь\Desktop\занятия\9 мая.ВОВ\Рисуно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esktop\занятия\9 мая.ВОВ\Рисунок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первые же дни войны, многие мужчины добровольцами отправились на фронт. А тут подоспела уборочная страда. Ох, нелегкая это пора даже в мирное время, а в суровые военные годы приходилось тяжелее во много крат! Вставали в 4 часа утра и до позднего вечера в поле убирали хлеб. Работали старательно, ведь нельзя оставить в поле ни один колосок, поскольку каждый на вес золота.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Восьмилетние дети, в горячую уборочную пору, наравне со взрослыми принимали участие в этом важном деле. Эти маленькие девочки и мальчики понимали всю ответственность, которая легла на их плечи. Да, рано им пришлось повзрослеть. Их будили рано-рано, когда еще лишь чуть брезжил рассвет, и они, полусонные, шли, спотыкаясь о невидимые кочки, за матерью в поле. И, не разгибая спины, работа, работа, работа. Все для фронта! Все для победы!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Зимними вечерами женщины вязали, пряли, готовили табакерки для фронтовиков. Все это: теплые носки, перчатки, варежки, рукавицы, вышитые табакерки – отправлялись прямиком на поле боя. Так своим трудом тыл поддерживал фронт.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412D798D" wp14:editId="089CFB88">
            <wp:extent cx="1609725" cy="981075"/>
            <wp:effectExtent l="0" t="0" r="9525" b="9525"/>
            <wp:docPr id="17" name="Рисунок 17" descr="C:\Users\Пользователь\Desktop\занятия\9 мая.ВОВ\Рисунок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esktop\занятия\9 мая.ВОВ\Рисунок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685AEC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Солдаты сражались во имя мира и мечтали о будущем мире в передышках между боями, в тесных землянках и холодных окопах. Они верили, что мир, спасенный от фашизма, будет прекрасен.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445A20" w:rsidRDefault="00445A20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b/>
          <w:color w:val="212121"/>
          <w:sz w:val="28"/>
          <w:szCs w:val="28"/>
          <w:lang w:eastAsia="ru-RU"/>
        </w:rPr>
      </w:pPr>
      <w:r w:rsidRPr="00445A20">
        <w:rPr>
          <w:rFonts w:ascii="PT Sans Regular" w:eastAsia="Times New Roman" w:hAnsi="PT Sans Regular" w:cs="Times New Roman"/>
          <w:b/>
          <w:color w:val="212121"/>
          <w:sz w:val="28"/>
          <w:szCs w:val="28"/>
          <w:lang w:eastAsia="ru-RU"/>
        </w:rPr>
        <w:t>Динамическая пауза</w:t>
      </w:r>
      <w:r w:rsidR="0020459A" w:rsidRPr="00445A20">
        <w:rPr>
          <w:rFonts w:ascii="PT Sans Regular" w:eastAsia="Times New Roman" w:hAnsi="PT Sans Regular" w:cs="Times New Roman"/>
          <w:b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Цель: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Снятие мышечного напряжения. Коор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softHyphen/>
        <w:t>динация речи с движением, развитие тонкой моторики.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Воспитатель говорит слова, дети  выполняют определенные движения.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9"/>
        <w:gridCol w:w="4788"/>
      </w:tblGrid>
      <w:tr w:rsidR="0020459A" w:rsidRPr="0020459A" w:rsidTr="0020459A">
        <w:tc>
          <w:tcPr>
            <w:tcW w:w="534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Все военные мы здесь,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Отдадим друг другу честь.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i/>
                <w:iCs/>
                <w:color w:val="212121"/>
                <w:sz w:val="28"/>
                <w:szCs w:val="28"/>
                <w:lang w:eastAsia="ru-RU"/>
              </w:rPr>
              <w:t>Стоят по стойке «смирно», отдают честь.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0459A" w:rsidRPr="0020459A" w:rsidTr="0020459A">
        <w:tc>
          <w:tcPr>
            <w:tcW w:w="53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А потом быстрей, быстрей,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Топай, топай веселей.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i/>
                <w:iCs/>
                <w:color w:val="212121"/>
                <w:sz w:val="28"/>
                <w:szCs w:val="28"/>
                <w:lang w:eastAsia="ru-RU"/>
              </w:rPr>
              <w:t>Начинают маршировать на месте.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0459A" w:rsidRPr="0020459A" w:rsidTr="0020459A">
        <w:tc>
          <w:tcPr>
            <w:tcW w:w="53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Плечи выше поднимаем,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А потом их опускаем.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i/>
                <w:iCs/>
                <w:color w:val="212121"/>
                <w:sz w:val="28"/>
                <w:szCs w:val="28"/>
                <w:lang w:eastAsia="ru-RU"/>
              </w:rPr>
              <w:t>Поднимают и опускают руки через стороны вверх.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0459A" w:rsidRPr="0020459A" w:rsidTr="0020459A">
        <w:tc>
          <w:tcPr>
            <w:tcW w:w="53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Руки перед грудью ставим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И рывки мы выполняем.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i/>
                <w:iCs/>
                <w:color w:val="212121"/>
                <w:sz w:val="28"/>
                <w:szCs w:val="28"/>
                <w:lang w:eastAsia="ru-RU"/>
              </w:rPr>
              <w:t>Руки перед грудью, рывки руками, с поворотом туловища вправо, влево.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0459A" w:rsidRPr="0020459A" w:rsidTr="0020459A">
        <w:tc>
          <w:tcPr>
            <w:tcW w:w="53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Мы присядем десять раз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Мышцы не болят у нас.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i/>
                <w:iCs/>
                <w:color w:val="212121"/>
                <w:sz w:val="28"/>
                <w:szCs w:val="28"/>
                <w:lang w:eastAsia="ru-RU"/>
              </w:rPr>
              <w:t>Руки на пояс, приседания.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0459A" w:rsidRPr="0020459A" w:rsidTr="0020459A">
        <w:tc>
          <w:tcPr>
            <w:tcW w:w="53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Десять раз подпрыгнуть нужно,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Скачем выше, скачем дружно!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i/>
                <w:iCs/>
                <w:color w:val="212121"/>
                <w:sz w:val="28"/>
                <w:szCs w:val="28"/>
                <w:lang w:eastAsia="ru-RU"/>
              </w:rPr>
              <w:t>Прыжки на двух ногах, на носочках.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0459A" w:rsidRPr="0020459A" w:rsidTr="0020459A">
        <w:tc>
          <w:tcPr>
            <w:tcW w:w="534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Мы колени поднимаем –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Шаг на месте выполняем.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0459A" w:rsidRPr="0020459A" w:rsidRDefault="0020459A" w:rsidP="0020459A">
            <w:pPr>
              <w:spacing w:after="0" w:line="240" w:lineRule="auto"/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</w:pPr>
            <w:r w:rsidRPr="0020459A">
              <w:rPr>
                <w:rFonts w:ascii="Times New Roman" w:eastAsia="Times New Roman" w:hAnsi="Times New Roman" w:cs="Times New Roman"/>
                <w:i/>
                <w:iCs/>
                <w:color w:val="212121"/>
                <w:sz w:val="28"/>
                <w:szCs w:val="28"/>
                <w:lang w:eastAsia="ru-RU"/>
              </w:rPr>
              <w:t>Маршируют на месте, высоко поднимая колени.</w:t>
            </w:r>
            <w:r w:rsidRPr="0020459A">
              <w:rPr>
                <w:rFonts w:ascii="PT Sans Regular" w:eastAsia="Times New Roman" w:hAnsi="PT Sans Regular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</w:p>
    <w:p w:rsidR="00F807FF" w:rsidRPr="0020459A" w:rsidRDefault="00F807FF" w:rsidP="00F807FF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Тихо звучит песня «Землянка». Три мальчика изображают у «костра» бойцов на привале, которые пишут «письма».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F807FF" w:rsidRPr="0020459A" w:rsidRDefault="00F807FF" w:rsidP="00F807FF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Боец 1</w:t>
      </w:r>
    </w:p>
    <w:p w:rsidR="00F807FF" w:rsidRPr="0020459A" w:rsidRDefault="00F807FF" w:rsidP="00F807FF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Дорогая мамочка!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Ты обо мне в слезах не вспоминай,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Оставь свою заботу и тревогу.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Неблизок путь, далек родимый край,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Но я вернусь к знакомому порогу! </w:t>
      </w:r>
    </w:p>
    <w:p w:rsidR="00F807FF" w:rsidRPr="0020459A" w:rsidRDefault="00F807FF" w:rsidP="00F807FF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Боец 2</w:t>
      </w:r>
    </w:p>
    <w:p w:rsidR="00F807FF" w:rsidRPr="0020459A" w:rsidRDefault="00F807FF" w:rsidP="00F807FF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По-прежнему моя любовь с тобой,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 тобою Родина, ты не одна, родная.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Ты мне видна, когда иду я в бой,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Свое большое счастье защищая.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F807FF" w:rsidRPr="0020459A" w:rsidRDefault="00F807FF" w:rsidP="00F807FF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Боец 3</w:t>
      </w: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</w:p>
    <w:p w:rsidR="00F807FF" w:rsidRPr="0020459A" w:rsidRDefault="00F807FF" w:rsidP="00F807FF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голос твой я сердцем отзовусь,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на заботу подвигом отвечу,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 далеко, но я еще вернусь.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ты, родная, выйдешь мне навстречу.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</w:t>
      </w:r>
      <w:r w:rsidR="00685AE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фронтах и в партизанских отрядах наравне со взрослыми сражались совсем юные бойцы. Рядом с именами легендарных героев войны Панфилова, Карбышева, Гастелло и многих других мы называем имена юных героев, отдавших жизнь за победу.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Default="0020459A" w:rsidP="00685A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lastRenderedPageBreak/>
        <w:drawing>
          <wp:inline distT="0" distB="0" distL="0" distR="0" wp14:anchorId="4948AC6E" wp14:editId="040BCEBB">
            <wp:extent cx="1838325" cy="1247775"/>
            <wp:effectExtent l="0" t="0" r="9525" b="9525"/>
            <wp:docPr id="18" name="Рисунок 18" descr="C:\Users\Пользователь\Desktop\занятия\9 мая.ВОВ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ользователь\Desktop\занятия\9 мая.ВОВ\Рисунок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59A" w:rsidRPr="0020459A" w:rsidRDefault="0020459A" w:rsidP="00685AEC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Юные безусые герои,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Юными остались вы навек.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Перед вашим вдруг ожившим строем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Мы стоим, не поднимая век.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Боль и гнев сейчас тому причиной,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Благодарность вечная вам всем,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Маленькие стойкие мужчины,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Девочки, достойные поэм. </w:t>
      </w:r>
    </w:p>
    <w:p w:rsidR="0020459A" w:rsidRPr="0020459A" w:rsidRDefault="0020459A" w:rsidP="00685AEC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Сколько вас? Попробуй перечислить,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Не сочтешь, а впрочем, все равно,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Вы сегодня с нами, в наших мыслях,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каждой песне, в легком шуме листьев,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Тихо постучавшихся в окно. </w:t>
      </w:r>
    </w:p>
    <w:p w:rsidR="0020459A" w:rsidRDefault="0020459A" w:rsidP="00685AEC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сильнее кажемся мы втрое,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Словно тоже крещены огнем,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Юные безусые герои,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Перед вашим вдруг ожившим строем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Мы сегодня мысленно идем.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685AEC" w:rsidRPr="0020459A" w:rsidRDefault="00685AEC" w:rsidP="00685AEC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</w:p>
    <w:p w:rsidR="0020459A" w:rsidRDefault="0020459A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Объявляется Минута молчания. Звучит метроном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</w:p>
    <w:p w:rsidR="007E18B5" w:rsidRDefault="007E18B5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Воспитатель рассказывает о героях Великой Отечественной войны и их подвигах.         </w:t>
      </w:r>
    </w:p>
    <w:p w:rsidR="00445A20" w:rsidRDefault="0020459A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585504A0" wp14:editId="509F4F02">
            <wp:extent cx="1419225" cy="1828800"/>
            <wp:effectExtent l="0" t="0" r="9525" b="0"/>
            <wp:docPr id="19" name="Рисунок 19" descr="C:\Users\Пользователь\Desktop\занятия\9 мая.ВОВ\Рисунок1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esktop\занятия\9 мая.ВОВ\Рисунок1м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Зоя Космодемьянская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9F77FF" w:rsidRDefault="0020459A" w:rsidP="009F77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Родилась 13 сентября 1923 года.  После окончания 9 классов московской школы Зоя по собственному желанию отправилась на фронт в партизанский отряд. Дважды направлялась в тыл противника. В конце ноября 1941 года в районе деревне Петрищево она была схвачена фашистами, которые её пытали.  От неё требовали признания, кто и зачем ее послал. Мужественная девочка не ответила ни на один вопрос немцев. </w:t>
      </w:r>
    </w:p>
    <w:p w:rsidR="0020459A" w:rsidRPr="0020459A" w:rsidRDefault="0020459A" w:rsidP="00CE168B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 xml:space="preserve">Она даже не назвала своего подлинного имени и фамилии. После долгих и мучительных истязаний Зою убили.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Ей дали звание Героя Советского Союза  за мужество и героизм, проявленные в борьбе с немецкими фашистами.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9F77FF" w:rsidRDefault="009F77FF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9F77FF" w:rsidRDefault="0020459A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26BE3655" wp14:editId="6A371FF6">
            <wp:extent cx="1285875" cy="1466850"/>
            <wp:effectExtent l="0" t="0" r="9525" b="0"/>
            <wp:docPr id="20" name="Рисунок 20" descr="C:\Users\Админ\Desktop\9 мая пионеры герои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\Desktop\9 мая пионеры герои\Рисунок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7FF" w:rsidRPr="0020459A" w:rsidRDefault="009F77FF" w:rsidP="009F77FF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Леня Голиков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Default="009F77FF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Рос в деревне Лукино. Когда его родное село захватил враг, мальчик ушел к партизанам.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Не раз он ходил в разведку, приносил важные сведения в партизанский отряд. </w:t>
      </w:r>
      <w:r w:rsidR="0020459A"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Был в его жизни бой, который Леня вел один на один с фашистским генералом. Граната, брошенная мальчиком, подбила машину. Из нее выбрался гитлеровец с портфелем в руках и, отстреливаясь, бросился бежать. Леня - за ним. Почти километр преследовал он врага и, наконец, убил его. В портфеле оказались очень важные документы. Штаб партизан немедленно переправил их самолетом в Москву.  Но вскоре Леня погиб.</w:t>
      </w:r>
      <w:r w:rsidR="0020459A"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  <w:r w:rsidR="0020459A"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 апреля 1944 года был опубликован указ Президиума Верховного Совета СССР о присвоении пионеру-партизану Лене Голикову звания Героя Советского Союза.</w:t>
      </w:r>
      <w:r w:rsidR="0020459A"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9F77FF" w:rsidRPr="0020459A" w:rsidRDefault="009F77FF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</w:p>
    <w:p w:rsidR="00445A20" w:rsidRDefault="0020459A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149357B5" wp14:editId="73987E43">
            <wp:extent cx="1162050" cy="1438275"/>
            <wp:effectExtent l="0" t="0" r="0" b="9525"/>
            <wp:docPr id="21" name="Рисунок 21" descr="C:\Users\Админ\Desktop\9 мая пионеры герои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\Desktop\9 мая пионеры герои\Рисунок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Валя Котик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Родился 11 февраля 1930 года. Учился в школе №4 города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> 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Шепетовки, был признанным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вожаком пионеров, своих ровесников. Когда в Шепетовку ворвались фашисты, Валя Котик вместе с друзьями решил бороться с врагом. После события доверили Вале быть разведчиком. Он узнавал расположение вражеских постов, порядок смены караула.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Пионер, которому только-только исполнилось четырнадцать лет, сражался плечом к плечу со взрослыми,</w:t>
      </w:r>
      <w:r w:rsidR="009F77F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освобождая родную землю.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Валя Котик погиб как герой, и Родина посмертно удостоила его звания Героя Советского Союза.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445A20" w:rsidRDefault="00445A20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445A20" w:rsidRDefault="0020459A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lastRenderedPageBreak/>
        <w:drawing>
          <wp:inline distT="0" distB="0" distL="0" distR="0" wp14:anchorId="2F0FFACB" wp14:editId="1314F845">
            <wp:extent cx="1238250" cy="1409700"/>
            <wp:effectExtent l="0" t="0" r="0" b="0"/>
            <wp:docPr id="22" name="Рисунок 22" descr="C:\Users\Админ\Desktop\9 мая пионеры герои\Рисуно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\Desktop\9 мая пионеры герои\Рисунок5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A20" w:rsidRPr="00445A20" w:rsidRDefault="00445A20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Зина Портнова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Война застала Зину в деревне Зуя, куда она приехала на каникулы. Была создана подпольная организация "Юные мстители", и Зину избрали членом ее комитета. Она участвовала в операциях против врага, распространяла листовки, вела разведку.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 декабре 1943 года девочку схватили фашисты и пытали. Ответом врагу было молчание Зины.   Отважная юная пионерка была зверски замучена, но до последней минуты оставалась стойкой, мужественной, несгибаемой. И Родина посмертно отметила </w:t>
      </w:r>
      <w:r w:rsidR="009F77F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ее подвиг высшим своим званием 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Героя Советского Союза.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445A20" w:rsidRPr="0020459A" w:rsidRDefault="00445A20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</w:p>
    <w:p w:rsidR="00445A20" w:rsidRDefault="0020459A" w:rsidP="00204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2C2A41EC" wp14:editId="6C2FB3FA">
            <wp:extent cx="1228725" cy="1409700"/>
            <wp:effectExtent l="0" t="0" r="9525" b="0"/>
            <wp:docPr id="23" name="Рисунок 23" descr="C:\Users\Админ\Desktop\9 мая пионеры герои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\Desktop\9 мая пионеры герои\Рисунок2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A20" w:rsidRPr="00445A20" w:rsidRDefault="00445A20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Марат Казей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...Война обрушилась на белорусскую землю. В деревню, где жил Марат с мамой,  ворвались фашисты. Осенью Марату уже не пришлось идти в школу в пятый  класс. Школьное здание фашисты превратили в свой дом. После смерти мамы Марат ушел к партизанам и стал разведчиком. Проникал во вражеские гарнизоны и доставлял ценные сведения.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Мальчик участвовал в боях и проявлял отвагу.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Марат погиб в бою. Сражался до последнего патрона, а когда у него осталась лишь одна граната, подпустил врагов поближе и взорвал их... и себя.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 мужество и отвагу пионер Марат Казей был удостоен звания Героя Советского Союза.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E04960" w:rsidRPr="00F807FF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</w:t>
      </w:r>
      <w:r w:rsidR="007E18B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Трудно было. А выжить помогала песня. Особенно дороги нам песни военных лет.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  <w:r w:rsidR="00E04960" w:rsidRPr="00E0496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Какие песни военных лет вы знаете?</w:t>
      </w:r>
    </w:p>
    <w:p w:rsidR="00E04960" w:rsidRDefault="00E04960" w:rsidP="009F77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</w:t>
      </w:r>
      <w:r w:rsidR="00F807F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«Священная война», «С чего начинается Родина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», </w:t>
      </w:r>
      <w:r w:rsidR="00CE168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«В землянке»,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«Эх, дороги», «Смуглянка», «Тёмная ночь», </w:t>
      </w:r>
      <w:r w:rsidR="00CE168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«Синий платочек», «Катюша»,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«День Победы»</w:t>
      </w:r>
      <w:r w:rsidR="00CE168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«Журавли»</w:t>
      </w:r>
      <w:r w:rsidR="000F37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</w:t>
      </w:r>
    </w:p>
    <w:p w:rsidR="007E18B5" w:rsidRPr="00CE168B" w:rsidRDefault="0020459A" w:rsidP="00CE168B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Группа детей исполняет попурри из песен военных лет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7E18B5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Расцветали яблони и груши,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Поплыли туманы над рекой,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 xml:space="preserve">Выходила на берег Катюша,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высокий берег, на крутой.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7E18B5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Эх, дороги... Пыль да туман,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Холода, тревоги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Да степной бурьян.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Снег ли ветер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Вспомним, друзья...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Нам дороги эти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Позабыть нельзя.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7E18B5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Мне кажется порою, что солдаты,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 кровавых не пришедшие полей,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Не в землю нашу полегли когда-то, 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А превратились в белых журавлей. </w:t>
      </w:r>
    </w:p>
    <w:p w:rsidR="0020459A" w:rsidRP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</w:t>
      </w:r>
      <w:r w:rsidR="000F37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Более 20 миллионов жизней унесла та война. Но эти жертвы не были напрасными, фашисты были разбить. 9 мая 1945 года Берлин, последний оплот фашизма, пал. Наши солдаты водрузили «Знамя Победы» над Рейхстагом в Германии. Германия капитулировала. Все небо взорвалось салютом долгожданной победы.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9F77FF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Победа нашей Армии и всего народа - это главное событие в истории России. Помнить ту войну и тех, кто принёс победу - значит бороться за мир.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76F645C9" wp14:editId="60E01745">
            <wp:extent cx="1419225" cy="866775"/>
            <wp:effectExtent l="0" t="0" r="9525" b="9525"/>
            <wp:docPr id="24" name="Рисунок 24" descr="C:\Users\Пользователь\Desktop\занятия\9 мая.ВОВ\Рисунок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Пользователь\Desktop\занятия\9 мая.ВОВ\Рисунок1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0FE99773" wp14:editId="0F63C10A">
            <wp:extent cx="1400175" cy="876300"/>
            <wp:effectExtent l="0" t="0" r="9525" b="0"/>
            <wp:docPr id="25" name="Рисунок 25" descr="C:\Users\Пользователь\Desktop\занятия\9 мая.ВОВ\Рисунок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Пользователь\Desktop\занятия\9 мая.ВОВ\Рисунок1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00F16132" wp14:editId="472A765B">
            <wp:extent cx="1209675" cy="914400"/>
            <wp:effectExtent l="0" t="0" r="9525" b="0"/>
            <wp:docPr id="26" name="Рисунок 26" descr="C:\Users\Пользователь\Desktop\занятия\9 мая.ВОВ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Пользователь\Desktop\занятия\9 мая.ВОВ\Рисунок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459A">
        <w:rPr>
          <w:rFonts w:ascii="PT Sans Regular" w:eastAsia="Times New Roman" w:hAnsi="PT Sans Regular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 wp14:anchorId="430B6DEE" wp14:editId="288525D8">
            <wp:extent cx="1419225" cy="876300"/>
            <wp:effectExtent l="0" t="0" r="9525" b="0"/>
            <wp:docPr id="27" name="Рисунок 27" descr="C:\Users\Пользователь\Desktop\занятия\9 мая.ВОВ\Рисунок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Пользователь\Desktop\занятия\9 мая.ВОВ\Рисунок10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59A" w:rsidRPr="0020459A" w:rsidRDefault="0020459A" w:rsidP="0020459A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Звучит песня «День Победы». </w:t>
      </w:r>
    </w:p>
    <w:p w:rsidR="0020459A" w:rsidRPr="0020459A" w:rsidRDefault="0020459A" w:rsidP="000F3716">
      <w:pPr>
        <w:shd w:val="clear" w:color="auto" w:fill="FFFFFF"/>
        <w:spacing w:after="0" w:line="240" w:lineRule="auto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девятый день ликующего мая,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Когда легла на землю тишина,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Промчалась весть от края и до края: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Мир победил! Окончена война!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20459A" w:rsidRDefault="0020459A" w:rsidP="0095529D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Воспитатель</w:t>
      </w:r>
      <w:r w:rsidR="000F37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  <w:r w:rsidR="0095529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 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75-й раз День Победы наша страна будет праздновать так же, как и в далеком уже 45-м. Этот праздник остается радостным и трагическим. Никогда не исчезнет из памяти народной гордость за Великую Победу, память о страшной цене, которую за нее заплатил наш народ.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t xml:space="preserve"> </w:t>
      </w:r>
    </w:p>
    <w:p w:rsidR="00CE168B" w:rsidRPr="0020459A" w:rsidRDefault="00CE168B" w:rsidP="0095529D">
      <w:pPr>
        <w:shd w:val="clear" w:color="auto" w:fill="FFFFFF"/>
        <w:spacing w:after="0" w:line="240" w:lineRule="auto"/>
        <w:jc w:val="both"/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</w:pPr>
    </w:p>
    <w:p w:rsidR="00CE168B" w:rsidRDefault="00CE168B" w:rsidP="00CE168B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142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Итог занятия</w:t>
      </w:r>
    </w:p>
    <w:p w:rsidR="00FB1C9F" w:rsidRPr="00CE168B" w:rsidRDefault="00FB1C9F" w:rsidP="00CE16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E168B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Воспитатель:</w:t>
      </w:r>
      <w:r w:rsidRPr="00CE168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Ребята, вы молодцы, вы много знаете об этом празднике. Я надеюсь, что мы всегда будем помнить об этом великом празднике, о людях, которых защищали нашу страну. </w:t>
      </w:r>
    </w:p>
    <w:p w:rsidR="00CE168B" w:rsidRDefault="00FB1C9F" w:rsidP="00FB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0459A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Примерные вопросы для обсуждения</w:t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 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1. Какой праздник отмечается в нашей стране каждый год в начале мая? 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2. Как ты думаешь, почему наш народ отмечает праздник День Победы? 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3. Сколько лет продолжалась Великая Отечественная война? 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4. Кто такие ветераны? 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5. Есть ли в твоей семье ветераны Великой Отечественной войны? </w:t>
      </w:r>
      <w:r w:rsidRPr="0020459A">
        <w:rPr>
          <w:rFonts w:ascii="PT Sans Regular" w:eastAsia="Times New Roman" w:hAnsi="PT Sans Regular" w:cs="Times New Roman"/>
          <w:color w:val="212121"/>
          <w:sz w:val="28"/>
          <w:szCs w:val="28"/>
          <w:lang w:eastAsia="ru-RU"/>
        </w:rPr>
        <w:br/>
      </w:r>
      <w:r w:rsidRPr="002045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6. Почему День Победы - это праздник со слезами на глазах? </w:t>
      </w:r>
    </w:p>
    <w:p w:rsidR="00CE168B" w:rsidRPr="00CE168B" w:rsidRDefault="00CE168B" w:rsidP="00CE168B">
      <w:pPr>
        <w:pStyle w:val="a6"/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Рефлексия</w:t>
      </w:r>
    </w:p>
    <w:p w:rsidR="00FB1C9F" w:rsidRDefault="00FB1C9F" w:rsidP="00FB1C9F">
      <w:pPr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B1C9F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FB1C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Что бы вы хотели пожелать ветеранам Великой Отечественной войны?</w:t>
      </w:r>
    </w:p>
    <w:p w:rsidR="00FB1C9F" w:rsidRPr="00FB1C9F" w:rsidRDefault="00FB1C9F" w:rsidP="00FB1C9F">
      <w:pPr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B1C9F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CE168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</w:t>
      </w:r>
      <w:r w:rsidRPr="00FB1C9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Здоровья, счастья, чтобы их всегда помнили……</w:t>
      </w:r>
      <w:r w:rsidR="00CE168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</w:t>
      </w:r>
    </w:p>
    <w:p w:rsidR="00FB1C9F" w:rsidRPr="00FB1C9F" w:rsidRDefault="00FB1C9F" w:rsidP="00FB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sectPr w:rsidR="00FB1C9F" w:rsidRPr="00FB1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 Regular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6494"/>
    <w:multiLevelType w:val="multilevel"/>
    <w:tmpl w:val="910C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375354"/>
    <w:multiLevelType w:val="multilevel"/>
    <w:tmpl w:val="E6EA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7A12E89"/>
    <w:multiLevelType w:val="multilevel"/>
    <w:tmpl w:val="EC702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69023C"/>
    <w:multiLevelType w:val="multilevel"/>
    <w:tmpl w:val="D598E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B4C5F2A"/>
    <w:multiLevelType w:val="multilevel"/>
    <w:tmpl w:val="4868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6E32B5"/>
    <w:multiLevelType w:val="multilevel"/>
    <w:tmpl w:val="15443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E1460EC"/>
    <w:multiLevelType w:val="multilevel"/>
    <w:tmpl w:val="FDF2E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6B875AA"/>
    <w:multiLevelType w:val="multilevel"/>
    <w:tmpl w:val="85F4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BBB3FFF"/>
    <w:multiLevelType w:val="multilevel"/>
    <w:tmpl w:val="9A9CE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CF70A99"/>
    <w:multiLevelType w:val="hybridMultilevel"/>
    <w:tmpl w:val="7A5A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672544"/>
    <w:multiLevelType w:val="multilevel"/>
    <w:tmpl w:val="9594E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09558F5"/>
    <w:multiLevelType w:val="hybridMultilevel"/>
    <w:tmpl w:val="ED964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08574C"/>
    <w:multiLevelType w:val="multilevel"/>
    <w:tmpl w:val="9CA2816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6A4C25CD"/>
    <w:multiLevelType w:val="hybridMultilevel"/>
    <w:tmpl w:val="AB5EA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E061F0"/>
    <w:multiLevelType w:val="multilevel"/>
    <w:tmpl w:val="FE04933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D534B2D"/>
    <w:multiLevelType w:val="multilevel"/>
    <w:tmpl w:val="979E21D6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7A845C43"/>
    <w:multiLevelType w:val="hybridMultilevel"/>
    <w:tmpl w:val="AAC0239C"/>
    <w:lvl w:ilvl="0" w:tplc="5D32D7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50A"/>
    <w:multiLevelType w:val="multilevel"/>
    <w:tmpl w:val="6A0A982C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17"/>
  </w:num>
  <w:num w:numId="5">
    <w:abstractNumId w:val="15"/>
  </w:num>
  <w:num w:numId="6">
    <w:abstractNumId w:val="6"/>
  </w:num>
  <w:num w:numId="7">
    <w:abstractNumId w:val="10"/>
  </w:num>
  <w:num w:numId="8">
    <w:abstractNumId w:val="7"/>
  </w:num>
  <w:num w:numId="9">
    <w:abstractNumId w:val="5"/>
  </w:num>
  <w:num w:numId="10">
    <w:abstractNumId w:val="2"/>
  </w:num>
  <w:num w:numId="11">
    <w:abstractNumId w:val="8"/>
  </w:num>
  <w:num w:numId="12">
    <w:abstractNumId w:val="3"/>
  </w:num>
  <w:num w:numId="13">
    <w:abstractNumId w:val="0"/>
  </w:num>
  <w:num w:numId="14">
    <w:abstractNumId w:val="16"/>
  </w:num>
  <w:num w:numId="15">
    <w:abstractNumId w:val="9"/>
  </w:num>
  <w:num w:numId="16">
    <w:abstractNumId w:val="13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isplayBackgroundShape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59A"/>
    <w:rsid w:val="000F3716"/>
    <w:rsid w:val="0020459A"/>
    <w:rsid w:val="002848B5"/>
    <w:rsid w:val="00294125"/>
    <w:rsid w:val="00365087"/>
    <w:rsid w:val="003F62C1"/>
    <w:rsid w:val="00445A20"/>
    <w:rsid w:val="0051644B"/>
    <w:rsid w:val="00650C11"/>
    <w:rsid w:val="00685AEC"/>
    <w:rsid w:val="007B6939"/>
    <w:rsid w:val="007E18B5"/>
    <w:rsid w:val="0082373E"/>
    <w:rsid w:val="00871957"/>
    <w:rsid w:val="008F55A2"/>
    <w:rsid w:val="00926807"/>
    <w:rsid w:val="0095529D"/>
    <w:rsid w:val="009A0A08"/>
    <w:rsid w:val="009E1F03"/>
    <w:rsid w:val="009F77FF"/>
    <w:rsid w:val="00AB0C78"/>
    <w:rsid w:val="00B607A2"/>
    <w:rsid w:val="00B85C67"/>
    <w:rsid w:val="00BA44A1"/>
    <w:rsid w:val="00CA077E"/>
    <w:rsid w:val="00CB1BBC"/>
    <w:rsid w:val="00CD2ADB"/>
    <w:rsid w:val="00CE168B"/>
    <w:rsid w:val="00DC30A2"/>
    <w:rsid w:val="00E04960"/>
    <w:rsid w:val="00F807FF"/>
    <w:rsid w:val="00FB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459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7E18B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F371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0F3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459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7E18B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F371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0F3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0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0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060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4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947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  <w:divsChild>
                            <w:div w:id="123424113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569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3F25D-6467-4219-9954-0416836A6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1EC242DB</Template>
  <TotalTime>1</TotalTime>
  <Pages>10</Pages>
  <Words>1929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112</dc:creator>
  <cp:lastModifiedBy>Лапухина Галина Геннадьевна</cp:lastModifiedBy>
  <cp:revision>3</cp:revision>
  <dcterms:created xsi:type="dcterms:W3CDTF">2020-12-01T07:29:00Z</dcterms:created>
  <dcterms:modified xsi:type="dcterms:W3CDTF">2020-12-02T13:00:00Z</dcterms:modified>
</cp:coreProperties>
</file>