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EBE" w:rsidRPr="00531CD9" w:rsidRDefault="00F25EBE" w:rsidP="00881F66">
      <w:pPr>
        <w:jc w:val="center"/>
        <w:rPr>
          <w:rFonts w:ascii="Times New Roman" w:hAnsi="Times New Roman"/>
          <w:sz w:val="28"/>
          <w:szCs w:val="28"/>
        </w:rPr>
      </w:pPr>
      <w:r w:rsidRPr="00531CD9">
        <w:rPr>
          <w:rFonts w:ascii="Times New Roman" w:hAnsi="Times New Roman"/>
          <w:sz w:val="28"/>
          <w:szCs w:val="28"/>
        </w:rPr>
        <w:t>Муниципальное автономно</w:t>
      </w:r>
      <w:r>
        <w:rPr>
          <w:rFonts w:ascii="Times New Roman" w:hAnsi="Times New Roman"/>
          <w:sz w:val="28"/>
          <w:szCs w:val="28"/>
        </w:rPr>
        <w:t>е дошкольное образовательное уч</w:t>
      </w:r>
      <w:r w:rsidRPr="00531CD9">
        <w:rPr>
          <w:rFonts w:ascii="Times New Roman" w:hAnsi="Times New Roman"/>
          <w:sz w:val="28"/>
          <w:szCs w:val="28"/>
        </w:rPr>
        <w:t>реждение Нижнетуринского городского округа детский сад "Чебурашка".</w:t>
      </w:r>
    </w:p>
    <w:p w:rsidR="00F25EBE" w:rsidRDefault="00F25EBE" w:rsidP="00881F66">
      <w:pPr>
        <w:jc w:val="center"/>
        <w:rPr>
          <w:rFonts w:ascii="Times New Roman" w:hAnsi="Times New Roman"/>
          <w:b/>
          <w:sz w:val="96"/>
          <w:szCs w:val="96"/>
        </w:rPr>
      </w:pPr>
    </w:p>
    <w:p w:rsidR="00F25EBE" w:rsidRDefault="00F25EBE" w:rsidP="00881F66">
      <w:pPr>
        <w:jc w:val="center"/>
        <w:rPr>
          <w:rFonts w:ascii="Times New Roman" w:hAnsi="Times New Roman"/>
          <w:b/>
          <w:sz w:val="96"/>
          <w:szCs w:val="96"/>
        </w:rPr>
      </w:pPr>
    </w:p>
    <w:p w:rsidR="00F25EBE" w:rsidRDefault="00F25EBE" w:rsidP="00881F66">
      <w:pPr>
        <w:jc w:val="center"/>
        <w:rPr>
          <w:rFonts w:ascii="Times New Roman" w:hAnsi="Times New Roman"/>
          <w:b/>
          <w:sz w:val="96"/>
          <w:szCs w:val="96"/>
        </w:rPr>
      </w:pPr>
    </w:p>
    <w:p w:rsidR="00F25EBE" w:rsidRDefault="00F25EBE" w:rsidP="00881F66">
      <w:pPr>
        <w:jc w:val="center"/>
        <w:rPr>
          <w:rFonts w:ascii="Times New Roman" w:hAnsi="Times New Roman"/>
          <w:sz w:val="56"/>
          <w:szCs w:val="56"/>
        </w:rPr>
      </w:pPr>
      <w:r w:rsidRPr="00881F66">
        <w:rPr>
          <w:rFonts w:ascii="Times New Roman" w:hAnsi="Times New Roman"/>
          <w:b/>
          <w:color w:val="0070C0"/>
          <w:sz w:val="96"/>
          <w:szCs w:val="96"/>
        </w:rPr>
        <w:t xml:space="preserve">ПРОЕКТ </w:t>
      </w:r>
      <w:r w:rsidRPr="00881F66">
        <w:rPr>
          <w:rFonts w:ascii="Times New Roman" w:hAnsi="Times New Roman"/>
          <w:b/>
          <w:sz w:val="96"/>
          <w:szCs w:val="96"/>
        </w:rPr>
        <w:t xml:space="preserve"> </w:t>
      </w:r>
      <w:r w:rsidRPr="00881F66">
        <w:rPr>
          <w:rFonts w:ascii="Times New Roman" w:hAnsi="Times New Roman"/>
          <w:sz w:val="96"/>
          <w:szCs w:val="96"/>
        </w:rPr>
        <w:t xml:space="preserve">                        </w:t>
      </w:r>
      <w:r w:rsidRPr="00881F66">
        <w:rPr>
          <w:rFonts w:ascii="Times New Roman" w:hAnsi="Times New Roman"/>
          <w:sz w:val="56"/>
          <w:szCs w:val="56"/>
        </w:rPr>
        <w:t xml:space="preserve">       </w:t>
      </w:r>
      <w:r w:rsidRPr="00881F66">
        <w:rPr>
          <w:rFonts w:ascii="Times New Roman" w:hAnsi="Times New Roman"/>
          <w:b/>
          <w:color w:val="0070C0"/>
          <w:sz w:val="56"/>
          <w:szCs w:val="56"/>
        </w:rPr>
        <w:t>ТЕМА</w:t>
      </w:r>
      <w:r w:rsidRPr="00881F66">
        <w:rPr>
          <w:rFonts w:ascii="Times New Roman" w:hAnsi="Times New Roman"/>
          <w:sz w:val="56"/>
          <w:szCs w:val="56"/>
        </w:rPr>
        <w:t xml:space="preserve"> </w:t>
      </w:r>
      <w:r w:rsidRPr="00881F66">
        <w:rPr>
          <w:rFonts w:ascii="Times New Roman" w:hAnsi="Times New Roman"/>
          <w:b/>
          <w:i/>
          <w:color w:val="C00000"/>
          <w:sz w:val="56"/>
          <w:szCs w:val="56"/>
        </w:rPr>
        <w:t>"Дарите книги с любовью "</w:t>
      </w:r>
    </w:p>
    <w:p w:rsidR="00F25EBE" w:rsidRDefault="00F25EBE" w:rsidP="00881F66">
      <w:pPr>
        <w:jc w:val="center"/>
        <w:rPr>
          <w:rFonts w:ascii="Times New Roman" w:hAnsi="Times New Roman"/>
          <w:sz w:val="56"/>
          <w:szCs w:val="56"/>
        </w:rPr>
      </w:pPr>
    </w:p>
    <w:p w:rsidR="00F25EBE" w:rsidRDefault="00F25EBE" w:rsidP="00881F66">
      <w:pPr>
        <w:jc w:val="center"/>
        <w:rPr>
          <w:rFonts w:ascii="Times New Roman" w:hAnsi="Times New Roman"/>
          <w:sz w:val="56"/>
          <w:szCs w:val="56"/>
        </w:rPr>
      </w:pPr>
    </w:p>
    <w:p w:rsidR="00F25EBE" w:rsidRDefault="00F25EBE" w:rsidP="00881F66">
      <w:pPr>
        <w:jc w:val="center"/>
        <w:rPr>
          <w:rFonts w:ascii="Times New Roman" w:hAnsi="Times New Roman"/>
          <w:sz w:val="56"/>
          <w:szCs w:val="56"/>
        </w:rPr>
      </w:pPr>
    </w:p>
    <w:p w:rsidR="00F25EBE" w:rsidRDefault="00F25EBE" w:rsidP="00881F66">
      <w:pPr>
        <w:pStyle w:val="NoSpacing"/>
        <w:rPr>
          <w:rFonts w:ascii="Times New Roman" w:hAnsi="Times New Roman"/>
          <w:sz w:val="32"/>
          <w:szCs w:val="32"/>
        </w:rPr>
      </w:pPr>
      <w:r w:rsidRPr="00881F66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          </w:t>
      </w:r>
      <w:r w:rsidRPr="00881F66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                                                       </w:t>
      </w:r>
      <w:r w:rsidRPr="00881F66">
        <w:rPr>
          <w:rFonts w:ascii="Times New Roman" w:hAnsi="Times New Roman"/>
          <w:sz w:val="32"/>
          <w:szCs w:val="32"/>
        </w:rPr>
        <w:t>составит</w:t>
      </w:r>
      <w:r>
        <w:rPr>
          <w:rFonts w:ascii="Times New Roman" w:hAnsi="Times New Roman"/>
          <w:sz w:val="32"/>
          <w:szCs w:val="32"/>
        </w:rPr>
        <w:t xml:space="preserve">ель:  </w:t>
      </w:r>
      <w:r w:rsidRPr="00881F66">
        <w:rPr>
          <w:rFonts w:ascii="Times New Roman" w:hAnsi="Times New Roman"/>
          <w:sz w:val="32"/>
          <w:szCs w:val="32"/>
        </w:rPr>
        <w:t xml:space="preserve"> </w:t>
      </w:r>
    </w:p>
    <w:p w:rsidR="00F25EBE" w:rsidRPr="00881F66" w:rsidRDefault="00F25EBE" w:rsidP="00881F66">
      <w:pPr>
        <w:pStyle w:val="NoSpacing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               </w:t>
      </w:r>
      <w:r w:rsidRPr="00881F66">
        <w:rPr>
          <w:rFonts w:ascii="Times New Roman" w:hAnsi="Times New Roman"/>
          <w:sz w:val="32"/>
          <w:szCs w:val="32"/>
        </w:rPr>
        <w:t>МАДОУ д\с "Чебурашка"</w:t>
      </w:r>
    </w:p>
    <w:p w:rsidR="00F25EBE" w:rsidRPr="00881F66" w:rsidRDefault="00F25EBE" w:rsidP="00881F66">
      <w:pPr>
        <w:pStyle w:val="NoSpacing"/>
        <w:rPr>
          <w:rFonts w:ascii="Times New Roman" w:hAnsi="Times New Roman"/>
          <w:sz w:val="32"/>
          <w:szCs w:val="32"/>
        </w:rPr>
      </w:pPr>
      <w:r w:rsidRPr="00881F66">
        <w:rPr>
          <w:rFonts w:ascii="Times New Roman" w:hAnsi="Times New Roman"/>
          <w:sz w:val="32"/>
          <w:szCs w:val="32"/>
        </w:rPr>
        <w:t xml:space="preserve">                                                              </w:t>
      </w:r>
      <w:r>
        <w:rPr>
          <w:rFonts w:ascii="Times New Roman" w:hAnsi="Times New Roman"/>
          <w:sz w:val="32"/>
          <w:szCs w:val="32"/>
        </w:rPr>
        <w:t>воспитатель</w:t>
      </w:r>
      <w:r w:rsidRPr="00881F66">
        <w:rPr>
          <w:rFonts w:ascii="Times New Roman" w:hAnsi="Times New Roman"/>
          <w:sz w:val="32"/>
          <w:szCs w:val="32"/>
        </w:rPr>
        <w:t xml:space="preserve"> Макарова С.Л.</w:t>
      </w:r>
    </w:p>
    <w:p w:rsidR="00F25EBE" w:rsidRPr="00881F66" w:rsidRDefault="00F25EBE" w:rsidP="00881F66">
      <w:pPr>
        <w:pStyle w:val="NoSpacing"/>
        <w:rPr>
          <w:rFonts w:ascii="Times New Roman" w:hAnsi="Times New Roman"/>
          <w:sz w:val="32"/>
          <w:szCs w:val="32"/>
        </w:rPr>
      </w:pPr>
      <w:r w:rsidRPr="00881F66">
        <w:rPr>
          <w:rFonts w:ascii="Times New Roman" w:hAnsi="Times New Roman"/>
          <w:sz w:val="32"/>
          <w:szCs w:val="32"/>
        </w:rPr>
        <w:t xml:space="preserve">                                                                  ВКК.</w:t>
      </w:r>
    </w:p>
    <w:p w:rsidR="00F25EBE" w:rsidRDefault="00F25EBE" w:rsidP="00881F66">
      <w:pPr>
        <w:rPr>
          <w:rFonts w:ascii="Times New Roman" w:hAnsi="Times New Roman"/>
          <w:sz w:val="36"/>
          <w:szCs w:val="36"/>
        </w:rPr>
      </w:pPr>
    </w:p>
    <w:p w:rsidR="00F25EBE" w:rsidRDefault="00F25EBE" w:rsidP="00881F66">
      <w:pPr>
        <w:jc w:val="center"/>
        <w:rPr>
          <w:rFonts w:ascii="Times New Roman" w:hAnsi="Times New Roman"/>
          <w:sz w:val="36"/>
          <w:szCs w:val="36"/>
        </w:rPr>
      </w:pPr>
    </w:p>
    <w:p w:rsidR="00F25EBE" w:rsidRDefault="00F25EBE" w:rsidP="00881F66">
      <w:pPr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Н. Тура</w:t>
      </w:r>
    </w:p>
    <w:p w:rsidR="00F25EBE" w:rsidRPr="00881F66" w:rsidRDefault="00F25EBE" w:rsidP="00881F66">
      <w:pPr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2022г.</w:t>
      </w:r>
    </w:p>
    <w:p w:rsidR="00F25EBE" w:rsidRDefault="00F25EBE" w:rsidP="00881F66">
      <w:pPr>
        <w:rPr>
          <w:rFonts w:ascii="Times New Roman" w:hAnsi="Times New Roman"/>
          <w:sz w:val="36"/>
          <w:szCs w:val="36"/>
        </w:rPr>
      </w:pPr>
      <w:r w:rsidRPr="00881F66">
        <w:rPr>
          <w:rFonts w:ascii="Times New Roman" w:hAnsi="Times New Roman"/>
          <w:b/>
          <w:i/>
          <w:sz w:val="52"/>
          <w:szCs w:val="52"/>
        </w:rPr>
        <w:t>Тип</w:t>
      </w:r>
      <w:r w:rsidRPr="00881F66">
        <w:rPr>
          <w:rFonts w:ascii="Times New Roman" w:hAnsi="Times New Roman"/>
          <w:b/>
          <w:i/>
          <w:sz w:val="96"/>
          <w:szCs w:val="96"/>
        </w:rPr>
        <w:t xml:space="preserve"> </w:t>
      </w:r>
      <w:r w:rsidRPr="00881F66">
        <w:rPr>
          <w:rFonts w:ascii="Times New Roman" w:hAnsi="Times New Roman"/>
          <w:b/>
          <w:i/>
          <w:sz w:val="52"/>
          <w:szCs w:val="52"/>
        </w:rPr>
        <w:t>проекта</w:t>
      </w:r>
      <w:r w:rsidRPr="00881F66">
        <w:rPr>
          <w:rFonts w:ascii="Times New Roman" w:hAnsi="Times New Roman"/>
          <w:sz w:val="40"/>
          <w:szCs w:val="40"/>
        </w:rPr>
        <w:t>: краткосрочный,  детско-взрослый , творческий ,художественно -речевой информационно-познавательный .</w:t>
      </w:r>
      <w:r w:rsidRPr="00881F66">
        <w:rPr>
          <w:rFonts w:ascii="Times New Roman" w:hAnsi="Times New Roman"/>
          <w:sz w:val="96"/>
          <w:szCs w:val="96"/>
        </w:rPr>
        <w:t xml:space="preserve">              </w:t>
      </w:r>
      <w:r w:rsidRPr="00881F66">
        <w:rPr>
          <w:rFonts w:ascii="Times New Roman" w:hAnsi="Times New Roman"/>
          <w:sz w:val="48"/>
          <w:szCs w:val="48"/>
        </w:rPr>
        <w:t xml:space="preserve">     </w:t>
      </w:r>
      <w:r w:rsidRPr="00881F66">
        <w:rPr>
          <w:rFonts w:ascii="Times New Roman" w:hAnsi="Times New Roman"/>
          <w:b/>
          <w:i/>
          <w:sz w:val="48"/>
          <w:szCs w:val="48"/>
        </w:rPr>
        <w:t>Участники</w:t>
      </w:r>
      <w:r w:rsidRPr="00881F66">
        <w:rPr>
          <w:rFonts w:ascii="Times New Roman" w:hAnsi="Times New Roman"/>
          <w:sz w:val="48"/>
          <w:szCs w:val="48"/>
        </w:rPr>
        <w:t>:</w:t>
      </w:r>
      <w:r w:rsidRPr="00881F66">
        <w:rPr>
          <w:rFonts w:ascii="Times New Roman" w:hAnsi="Times New Roman"/>
          <w:sz w:val="36"/>
          <w:szCs w:val="36"/>
        </w:rPr>
        <w:t xml:space="preserve">Дети, воспитатели, родители.                </w:t>
      </w:r>
      <w:r w:rsidRPr="00881F66">
        <w:rPr>
          <w:rFonts w:ascii="Times New Roman" w:hAnsi="Times New Roman"/>
          <w:sz w:val="44"/>
          <w:szCs w:val="44"/>
        </w:rPr>
        <w:t xml:space="preserve">             </w:t>
      </w:r>
      <w:r w:rsidRPr="00881F66">
        <w:rPr>
          <w:rFonts w:ascii="Times New Roman" w:hAnsi="Times New Roman"/>
          <w:b/>
          <w:i/>
          <w:sz w:val="44"/>
          <w:szCs w:val="44"/>
        </w:rPr>
        <w:t>Актуальность:</w:t>
      </w:r>
      <w:r w:rsidRPr="00881F66">
        <w:rPr>
          <w:rFonts w:ascii="Times New Roman" w:hAnsi="Times New Roman"/>
          <w:sz w:val="44"/>
          <w:szCs w:val="44"/>
        </w:rPr>
        <w:t xml:space="preserve"> </w:t>
      </w:r>
      <w:r>
        <w:rPr>
          <w:rFonts w:ascii="Times New Roman" w:hAnsi="Times New Roman"/>
          <w:sz w:val="36"/>
          <w:szCs w:val="36"/>
        </w:rPr>
        <w:t>Одной из главных проб</w:t>
      </w:r>
      <w:r w:rsidRPr="00881F66">
        <w:rPr>
          <w:rFonts w:ascii="Times New Roman" w:hAnsi="Times New Roman"/>
          <w:sz w:val="36"/>
          <w:szCs w:val="36"/>
        </w:rPr>
        <w:t>лем современного общества является приобщение ребенка к художественной литературе. К</w:t>
      </w:r>
      <w:r>
        <w:rPr>
          <w:rFonts w:ascii="Times New Roman" w:hAnsi="Times New Roman"/>
          <w:sz w:val="36"/>
          <w:szCs w:val="36"/>
        </w:rPr>
        <w:t xml:space="preserve"> </w:t>
      </w:r>
      <w:r w:rsidRPr="00881F66">
        <w:rPr>
          <w:rFonts w:ascii="Times New Roman" w:hAnsi="Times New Roman"/>
          <w:sz w:val="36"/>
          <w:szCs w:val="36"/>
        </w:rPr>
        <w:t>сожа</w:t>
      </w:r>
      <w:r>
        <w:rPr>
          <w:rFonts w:ascii="Times New Roman" w:hAnsi="Times New Roman"/>
          <w:sz w:val="36"/>
          <w:szCs w:val="36"/>
        </w:rPr>
        <w:t>лению ,в наш век информации отно</w:t>
      </w:r>
      <w:r w:rsidRPr="00881F66">
        <w:rPr>
          <w:rFonts w:ascii="Times New Roman" w:hAnsi="Times New Roman"/>
          <w:sz w:val="36"/>
          <w:szCs w:val="36"/>
        </w:rPr>
        <w:t>шение детей к книге изменилось , вхождение  книжную литературу с каждым годом снижается , интерес к чтению ста</w:t>
      </w:r>
      <w:r>
        <w:rPr>
          <w:rFonts w:ascii="Times New Roman" w:hAnsi="Times New Roman"/>
          <w:sz w:val="36"/>
          <w:szCs w:val="36"/>
        </w:rPr>
        <w:t>л падать. Детей все больше интере</w:t>
      </w:r>
      <w:r w:rsidRPr="00881F66">
        <w:rPr>
          <w:rFonts w:ascii="Times New Roman" w:hAnsi="Times New Roman"/>
          <w:sz w:val="36"/>
          <w:szCs w:val="36"/>
        </w:rPr>
        <w:t>суют игры на планшетах , компьютерах  и телефонах , а также просмотр телевизоров. В дошкольном возрасте дети делают первые шаги в мир художественной литературы и проводником  для детей становятся воспитатели и родители. Воспитание ребенка ,прежде всего ,начинается в семье. Родители закладывают чувство любви к книге через свое отношение, поведение и действия. В настоящее время мы наблюдаем ,что дети очень мало знают о книгах. Поэтому перед педагогом стоит важная задача:</w:t>
      </w:r>
      <w:r>
        <w:rPr>
          <w:rFonts w:ascii="Times New Roman" w:hAnsi="Times New Roman"/>
          <w:sz w:val="36"/>
          <w:szCs w:val="36"/>
        </w:rPr>
        <w:t xml:space="preserve"> </w:t>
      </w:r>
      <w:r w:rsidRPr="00881F66">
        <w:rPr>
          <w:rFonts w:ascii="Times New Roman" w:hAnsi="Times New Roman"/>
          <w:sz w:val="36"/>
          <w:szCs w:val="36"/>
        </w:rPr>
        <w:t>заполнить пробелы по данной теме , грамотно выстроить работу по приобщению детей к книге.</w:t>
      </w:r>
      <w:r w:rsidRPr="00881F66">
        <w:rPr>
          <w:rFonts w:ascii="Times New Roman" w:hAnsi="Times New Roman"/>
          <w:sz w:val="96"/>
          <w:szCs w:val="96"/>
        </w:rPr>
        <w:t xml:space="preserve">  </w:t>
      </w:r>
      <w:r w:rsidRPr="00881F66">
        <w:rPr>
          <w:rFonts w:ascii="Times New Roman" w:hAnsi="Times New Roman"/>
          <w:sz w:val="36"/>
          <w:szCs w:val="36"/>
        </w:rPr>
        <w:t>Книга - это духовное богатства</w:t>
      </w:r>
      <w:r w:rsidRPr="00881F66">
        <w:rPr>
          <w:rFonts w:ascii="Times New Roman" w:hAnsi="Times New Roman"/>
          <w:sz w:val="96"/>
          <w:szCs w:val="96"/>
        </w:rPr>
        <w:t xml:space="preserve"> </w:t>
      </w:r>
      <w:r w:rsidRPr="00881F66">
        <w:rPr>
          <w:rFonts w:ascii="Times New Roman" w:hAnsi="Times New Roman"/>
          <w:sz w:val="36"/>
          <w:szCs w:val="36"/>
        </w:rPr>
        <w:t>культуры.</w:t>
      </w:r>
      <w:r>
        <w:rPr>
          <w:rFonts w:ascii="Times New Roman" w:hAnsi="Times New Roman"/>
          <w:sz w:val="36"/>
          <w:szCs w:val="36"/>
        </w:rPr>
        <w:t xml:space="preserve"> </w:t>
      </w:r>
      <w:r w:rsidRPr="00881F66">
        <w:rPr>
          <w:rFonts w:ascii="Times New Roman" w:hAnsi="Times New Roman"/>
          <w:sz w:val="36"/>
          <w:szCs w:val="36"/>
        </w:rPr>
        <w:t xml:space="preserve">В дошкольном возрасте ребенок проявляет сильную тягу ко всему сказочному , необычному ,чудесному .                    </w:t>
      </w:r>
    </w:p>
    <w:p w:rsidR="00F25EBE" w:rsidRPr="00881F66" w:rsidRDefault="00F25EBE" w:rsidP="00881F66">
      <w:pPr>
        <w:rPr>
          <w:rFonts w:ascii="Times New Roman" w:hAnsi="Times New Roman"/>
          <w:b/>
          <w:i/>
          <w:sz w:val="52"/>
          <w:szCs w:val="52"/>
        </w:rPr>
      </w:pPr>
      <w:r w:rsidRPr="00881F66">
        <w:rPr>
          <w:rFonts w:ascii="Times New Roman" w:hAnsi="Times New Roman"/>
          <w:sz w:val="36"/>
          <w:szCs w:val="36"/>
        </w:rPr>
        <w:t xml:space="preserve">  </w:t>
      </w:r>
      <w:r w:rsidRPr="00881F66">
        <w:rPr>
          <w:rFonts w:ascii="Times New Roman" w:hAnsi="Times New Roman"/>
          <w:b/>
          <w:i/>
          <w:sz w:val="48"/>
          <w:szCs w:val="48"/>
        </w:rPr>
        <w:t>Проблема</w:t>
      </w:r>
      <w:r>
        <w:rPr>
          <w:rFonts w:ascii="Times New Roman" w:hAnsi="Times New Roman"/>
          <w:sz w:val="36"/>
          <w:szCs w:val="36"/>
        </w:rPr>
        <w:t xml:space="preserve"> сохранения интереса к книге</w:t>
      </w:r>
      <w:r w:rsidRPr="00881F66">
        <w:rPr>
          <w:rFonts w:ascii="Times New Roman" w:hAnsi="Times New Roman"/>
          <w:sz w:val="36"/>
          <w:szCs w:val="36"/>
        </w:rPr>
        <w:t>, к чтению как процессу сегодня актуальн</w:t>
      </w:r>
      <w:r>
        <w:rPr>
          <w:rFonts w:ascii="Times New Roman" w:hAnsi="Times New Roman"/>
          <w:sz w:val="36"/>
          <w:szCs w:val="36"/>
        </w:rPr>
        <w:t>а как никогда. Готовых рецептов</w:t>
      </w:r>
      <w:r w:rsidRPr="00881F66">
        <w:rPr>
          <w:rFonts w:ascii="Times New Roman" w:hAnsi="Times New Roman"/>
          <w:sz w:val="36"/>
          <w:szCs w:val="36"/>
        </w:rPr>
        <w:t xml:space="preserve">, как научить ребенка любить книгу. С ранних лет надо </w:t>
      </w:r>
      <w:r>
        <w:rPr>
          <w:rFonts w:ascii="Times New Roman" w:hAnsi="Times New Roman"/>
          <w:sz w:val="36"/>
          <w:szCs w:val="36"/>
        </w:rPr>
        <w:t>учить малыша относиться к книге</w:t>
      </w:r>
      <w:r w:rsidRPr="00881F66">
        <w:rPr>
          <w:rFonts w:ascii="Times New Roman" w:hAnsi="Times New Roman"/>
          <w:sz w:val="36"/>
          <w:szCs w:val="36"/>
        </w:rPr>
        <w:t xml:space="preserve">, как к величайшей  ценности правильно перелистывать , </w:t>
      </w:r>
      <w:r>
        <w:rPr>
          <w:rFonts w:ascii="Times New Roman" w:hAnsi="Times New Roman"/>
          <w:sz w:val="36"/>
          <w:szCs w:val="36"/>
        </w:rPr>
        <w:t>знать ее место на книжной полке</w:t>
      </w:r>
      <w:r w:rsidRPr="00881F66">
        <w:rPr>
          <w:rFonts w:ascii="Times New Roman" w:hAnsi="Times New Roman"/>
          <w:sz w:val="36"/>
          <w:szCs w:val="36"/>
        </w:rPr>
        <w:t>, запоминать название , автора .Книга помогает ребенку познавать мир ,развивает любознательность. В соответствии с ФГОС восприятие художественной литературы</w:t>
      </w:r>
      <w:r>
        <w:rPr>
          <w:rFonts w:ascii="Times New Roman" w:hAnsi="Times New Roman"/>
          <w:sz w:val="36"/>
          <w:szCs w:val="36"/>
        </w:rPr>
        <w:t xml:space="preserve"> </w:t>
      </w:r>
      <w:r w:rsidRPr="00881F66">
        <w:rPr>
          <w:rFonts w:ascii="Times New Roman" w:hAnsi="Times New Roman"/>
          <w:sz w:val="36"/>
          <w:szCs w:val="36"/>
        </w:rPr>
        <w:t xml:space="preserve">направлено на формирование интереса и потребности в чтении книг.                                                           </w:t>
      </w:r>
      <w:r w:rsidRPr="00881F66">
        <w:rPr>
          <w:rFonts w:ascii="Times New Roman" w:hAnsi="Times New Roman"/>
          <w:b/>
          <w:i/>
          <w:sz w:val="52"/>
          <w:szCs w:val="52"/>
        </w:rPr>
        <w:t>Цель проекта:</w:t>
      </w:r>
      <w:r w:rsidRPr="00881F66">
        <w:rPr>
          <w:rFonts w:ascii="Times New Roman" w:hAnsi="Times New Roman"/>
          <w:sz w:val="36"/>
          <w:szCs w:val="36"/>
        </w:rPr>
        <w:t xml:space="preserve">       Продолжать способствовать </w:t>
      </w:r>
      <w:r>
        <w:rPr>
          <w:rFonts w:ascii="Times New Roman" w:hAnsi="Times New Roman"/>
          <w:sz w:val="36"/>
          <w:szCs w:val="36"/>
        </w:rPr>
        <w:t>формированию интереса к книгам путем вовлечение детей и родителей, в возрождении традиции семейного чтения.</w:t>
      </w:r>
      <w:r w:rsidRPr="00881F66">
        <w:rPr>
          <w:rFonts w:ascii="Times New Roman" w:hAnsi="Times New Roman"/>
          <w:sz w:val="36"/>
          <w:szCs w:val="36"/>
        </w:rPr>
        <w:t xml:space="preserve">                                                     </w:t>
      </w:r>
      <w:r w:rsidRPr="00881F66">
        <w:rPr>
          <w:rFonts w:ascii="Times New Roman" w:hAnsi="Times New Roman"/>
          <w:b/>
          <w:i/>
          <w:sz w:val="52"/>
          <w:szCs w:val="52"/>
        </w:rPr>
        <w:t>Задачи проекта:</w:t>
      </w:r>
    </w:p>
    <w:p w:rsidR="00F25EBE" w:rsidRPr="00881F66" w:rsidRDefault="00F25EBE" w:rsidP="00881F66">
      <w:pPr>
        <w:pStyle w:val="NoSpacing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1. </w:t>
      </w:r>
      <w:r w:rsidRPr="00881F66">
        <w:rPr>
          <w:rFonts w:ascii="Times New Roman" w:hAnsi="Times New Roman"/>
          <w:sz w:val="36"/>
          <w:szCs w:val="36"/>
        </w:rPr>
        <w:t xml:space="preserve">Активизировать работу по приобщению воспитанников к книжной культуре, освоению детьми дошкольного возраста образовательной области "Речевое развитие" </w:t>
      </w:r>
    </w:p>
    <w:p w:rsidR="00F25EBE" w:rsidRDefault="00F25EBE" w:rsidP="00881F66">
      <w:pPr>
        <w:pStyle w:val="NoSpacing"/>
        <w:rPr>
          <w:sz w:val="96"/>
          <w:szCs w:val="96"/>
        </w:rPr>
      </w:pPr>
      <w:r>
        <w:rPr>
          <w:rFonts w:ascii="Times New Roman" w:hAnsi="Times New Roman"/>
          <w:sz w:val="36"/>
          <w:szCs w:val="36"/>
        </w:rPr>
        <w:t>2.</w:t>
      </w:r>
      <w:r w:rsidRPr="00881F66">
        <w:rPr>
          <w:rFonts w:ascii="Times New Roman" w:hAnsi="Times New Roman"/>
          <w:sz w:val="36"/>
          <w:szCs w:val="36"/>
        </w:rPr>
        <w:t xml:space="preserve">Учить внимательно слушать и слышать произведение ;                                   </w:t>
      </w:r>
      <w:r>
        <w:rPr>
          <w:rFonts w:ascii="Times New Roman" w:hAnsi="Times New Roman"/>
          <w:sz w:val="36"/>
          <w:szCs w:val="36"/>
        </w:rPr>
        <w:t>3.</w:t>
      </w:r>
      <w:r w:rsidRPr="00881F66">
        <w:rPr>
          <w:rFonts w:ascii="Times New Roman" w:hAnsi="Times New Roman"/>
          <w:sz w:val="36"/>
          <w:szCs w:val="36"/>
        </w:rPr>
        <w:t xml:space="preserve">Формирование интереса и потребности  в чтение книг;               </w:t>
      </w:r>
      <w:r>
        <w:rPr>
          <w:rFonts w:ascii="Times New Roman" w:hAnsi="Times New Roman"/>
          <w:sz w:val="36"/>
          <w:szCs w:val="36"/>
        </w:rPr>
        <w:t>4.</w:t>
      </w:r>
      <w:r w:rsidRPr="00881F66">
        <w:rPr>
          <w:rFonts w:ascii="Times New Roman" w:hAnsi="Times New Roman"/>
          <w:sz w:val="36"/>
          <w:szCs w:val="36"/>
        </w:rPr>
        <w:t xml:space="preserve">Воспитывать желание к постоянному общению с книгой и бережному отношению к ней .                                                               </w:t>
      </w:r>
      <w:r>
        <w:rPr>
          <w:rFonts w:ascii="Times New Roman" w:hAnsi="Times New Roman"/>
          <w:sz w:val="36"/>
          <w:szCs w:val="36"/>
        </w:rPr>
        <w:t>5.Развитие позна</w:t>
      </w:r>
      <w:r w:rsidRPr="00881F66">
        <w:rPr>
          <w:rFonts w:ascii="Times New Roman" w:hAnsi="Times New Roman"/>
          <w:sz w:val="36"/>
          <w:szCs w:val="36"/>
        </w:rPr>
        <w:t xml:space="preserve">вательной , творческой и эмоциональной активности в процессе приобщения дошкольников к литературе ;                                                                                                    </w:t>
      </w:r>
      <w:r>
        <w:rPr>
          <w:rFonts w:ascii="Times New Roman" w:hAnsi="Times New Roman"/>
          <w:sz w:val="36"/>
          <w:szCs w:val="36"/>
        </w:rPr>
        <w:t>6.</w:t>
      </w:r>
      <w:r w:rsidRPr="00881F66">
        <w:rPr>
          <w:rFonts w:ascii="Times New Roman" w:hAnsi="Times New Roman"/>
          <w:sz w:val="36"/>
          <w:szCs w:val="36"/>
        </w:rPr>
        <w:t xml:space="preserve">Воспитание у детей навыков сотрудничества со сверстниками и взрослыми в процессе совместной деятельности.                                                                                                     </w:t>
      </w:r>
      <w:r w:rsidRPr="00881F66">
        <w:rPr>
          <w:rFonts w:ascii="Times New Roman" w:hAnsi="Times New Roman"/>
          <w:b/>
          <w:i/>
          <w:sz w:val="52"/>
          <w:szCs w:val="52"/>
        </w:rPr>
        <w:t>Ожидаемые результаты:</w:t>
      </w:r>
      <w:r w:rsidRPr="00881F66">
        <w:rPr>
          <w:rFonts w:ascii="Times New Roman" w:hAnsi="Times New Roman"/>
          <w:sz w:val="36"/>
          <w:szCs w:val="36"/>
        </w:rPr>
        <w:t xml:space="preserve">   Повышение у детей интереса к художественной литературе. Развитие связной речи, мышления , воображения. Осознание родителями значимости книги в воспитании детей  и семейного чтения. Расширение взаимодействия дошкольного учреждения и семьи</w:t>
      </w:r>
      <w:r w:rsidRPr="00881F66">
        <w:t xml:space="preserve"> . </w:t>
      </w:r>
      <w:r w:rsidRPr="00881F66">
        <w:rPr>
          <w:sz w:val="96"/>
          <w:szCs w:val="96"/>
        </w:rPr>
        <w:t xml:space="preserve">                       </w:t>
      </w:r>
    </w:p>
    <w:p w:rsidR="00F25EBE" w:rsidRDefault="00F25EBE" w:rsidP="00881F66">
      <w:pPr>
        <w:pStyle w:val="NoSpacing"/>
        <w:rPr>
          <w:sz w:val="96"/>
          <w:szCs w:val="96"/>
        </w:rPr>
      </w:pPr>
      <w:r w:rsidRPr="00C23016">
        <w:rPr>
          <w:sz w:val="96"/>
          <w:szCs w:val="96"/>
        </w:rPr>
        <w:pict>
          <v:shapetype id="_x0000_t164" coordsize="21600,21600" o:spt="164" adj="6894" path="m0@0c7200@2,14400@2,21600@0m,21600r21600,e">
            <v:formulas>
              <v:f eqn="val #0"/>
              <v:f eqn="prod #0 1 3"/>
              <v:f eqn="sum 0 0 @1"/>
              <v:f eqn="prod #0 1 2"/>
              <v:f eqn="sum @3 10800 0"/>
              <v:f eqn="sum 21600 0 @1"/>
            </v:formulas>
            <v:path textpathok="t" o:connecttype="custom" o:connectlocs="10800,0;0,@4;10800,21600;21600,@4" o:connectangles="270,180,90,0"/>
            <v:textpath on="t" fitshape="t" xscale="t"/>
            <v:handles>
              <v:h position="topLeft,#0" yrange="0,10452"/>
            </v:handles>
            <o:lock v:ext="edit" text="t" shapetype="t"/>
          </v:shapetype>
          <v:shape id="_x0000_i1025" type="#_x0000_t164" style="width:430.5pt;height:78.75pt" fillcolor="#c00000">
            <v:shadow color="#868686"/>
            <v:textpath style="font-family:&quot;Arial Black&quot;;v-text-kern:t" trim="t" fitpath="t" xscale="f" string="фото отчет"/>
          </v:shape>
        </w:pict>
      </w:r>
      <w:r w:rsidRPr="00881F66">
        <w:rPr>
          <w:sz w:val="96"/>
          <w:szCs w:val="96"/>
        </w:rPr>
        <w:t xml:space="preserve"> </w: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 w:rsidRPr="00BF3FE2">
        <w:rPr>
          <w:rFonts w:ascii="Times New Roman" w:hAnsi="Times New Roman"/>
          <w:b/>
          <w:i/>
          <w:color w:val="0070C0"/>
          <w:sz w:val="96"/>
          <w:szCs w:val="96"/>
        </w:rPr>
        <w:t>работа с детьми</w: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s1026" type="#_x0000_t75" style="position:absolute;left:0;text-align:left;margin-left:80.35pt;margin-top:8.3pt;width:258pt;height:215.2pt;z-index:-251675136;visibility:visible" wrapcoords="-63 0 -63 21525 21600 21525 21600 0 -63 0">
            <v:imagedata r:id="rId5" o:title="" croptop="4759f" cropleft="5199f" cropright="5839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9" o:spid="_x0000_s1027" type="#_x0000_t75" style="position:absolute;left:0;text-align:left;margin-left:-23.85pt;margin-top:23.45pt;width:467.8pt;height:350.8pt;z-index:-251674112;visibility:visible" wrapcoords="-35 0 -35 21554 21600 21554 21600 0 -35 0">
            <v:imagedata r:id="rId6" o:title="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10" o:spid="_x0000_s1028" type="#_x0000_t75" style="position:absolute;left:0;text-align:left;margin-left:-19.25pt;margin-top:9.15pt;width:307.9pt;height:238.2pt;z-index:-251673088;visibility:visible" wrapcoords="-53 0 -53 21532 21600 21532 21600 0 -53 0">
            <v:imagedata r:id="rId7" o:title="" croptop="8156f" cropbottom="12840f" cropleft="5155f" cropright="17238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11" o:spid="_x0000_s1029" type="#_x0000_t75" style="position:absolute;left:0;text-align:left;margin-left:-164.8pt;margin-top:33.45pt;width:312.5pt;height:229.75pt;z-index:-251672064;visibility:visible" wrapcoords="-52 0 -52 21529 21600 21529 21600 0 -52 0">
            <v:imagedata r:id="rId8" o:title="" cropbottom="22572f" cropleft="6764f" cropright="14925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35" o:spid="_x0000_s1030" type="#_x0000_t75" style="position:absolute;left:0;text-align:left;margin-left:-11.55pt;margin-top:42.7pt;width:264.25pt;height:201.4pt;z-index:-251658752;visibility:visible" wrapcoords="-61 0 -61 21520 21600 21520 21600 0 -61 0">
            <v:imagedata r:id="rId9" o:title="" croptop="11657f" cropbottom="19816f" cropleft="6215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12" o:spid="_x0000_s1031" type="#_x0000_t75" style="position:absolute;left:0;text-align:left;margin-left:-11.55pt;margin-top:9.15pt;width:260.45pt;height:195.3pt;z-index:-251671040;visibility:visible" wrapcoords="-62 0 -62 21517 21600 21517 21600 0 -62 0">
            <v:imagedata r:id="rId10" o:title="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13" o:spid="_x0000_s1032" type="#_x0000_t75" style="position:absolute;left:0;text-align:left;margin-left:-30.3pt;margin-top:53.4pt;width:219.05pt;height:291.8pt;z-index:-251670016;visibility:visible" wrapcoords="-74 0 -74 21544 21600 21544 21600 0 -74 0">
            <v:imagedata r:id="rId11" o:title="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36" o:spid="_x0000_s1033" type="#_x0000_t75" style="position:absolute;left:0;text-align:left;margin-left:-11.55pt;margin-top:44.2pt;width:384.05pt;height:194.55pt;z-index:-251657728;visibility:visible" wrapcoords="-42 0 -42 21517 21600 21517 21600 0 -42 0">
            <v:imagedata r:id="rId12" o:title="" croptop="15301f" cropbottom="5774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14" o:spid="_x0000_s1034" type="#_x0000_t75" style="position:absolute;left:0;text-align:left;margin-left:-18.45pt;margin-top:9.15pt;width:281.4pt;height:278pt;z-index:-251668992;visibility:visible" wrapcoords="-58 0 -58 21542 21600 21542 21600 0 -58 0">
            <v:imagedata r:id="rId13" o:title="" croptop="12304f" cropbottom="4663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15" o:spid="_x0000_s1035" type="#_x0000_t75" style="position:absolute;left:0;text-align:left;margin-left:-78.8pt;margin-top:16.55pt;width:235.9pt;height:193.75pt;z-index:-251667968;visibility:visible" wrapcoords="-69 0 -69 21516 21600 21516 21600 0 -69 0">
            <v:imagedata r:id="rId14" o:title="" croptop="20043f" cropbottom="5249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16" o:spid="_x0000_s1036" type="#_x0000_t75" style="position:absolute;left:0;text-align:left;margin-left:-18.45pt;margin-top:38.2pt;width:220.6pt;height:233.6pt;z-index:-251666944;visibility:visible" wrapcoords="-73 0 -73 21531 21600 21531 21600 0 -73 0">
            <v:imagedata r:id="rId15" o:title="" croptop="13483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18" o:spid="_x0000_s1037" type="#_x0000_t75" style="position:absolute;left:0;text-align:left;margin-left:-21.9pt;margin-top:9.05pt;width:239.45pt;height:245.85pt;z-index:-251664896;visibility:visible" wrapcoords="0 0 0 21532 21600 21532 21600 0 0 0">
            <v:imagedata r:id="rId16" o:title="" croptop="15240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19" o:spid="_x0000_s1038" type="#_x0000_t75" style="position:absolute;left:0;text-align:left;margin-left:-23.25pt;margin-top:34.3pt;width:248.65pt;height:244.3pt;z-index:-251663872;visibility:visible" wrapcoords="-65 0 -65 21534 21600 21534 21600 0 -65 0">
            <v:imagedata r:id="rId17" o:title="" croptop="9509f" cropbottom="9362f" cropleft="2342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17" o:spid="_x0000_s1039" type="#_x0000_t75" style="position:absolute;left:0;text-align:left;margin-left:-20pt;margin-top:47.85pt;width:206.05pt;height:251.2pt;z-index:-251665920;visibility:visible" wrapcoords="-79 0 -79 21536 21600 21536 21600 0 -79 0">
            <v:imagedata r:id="rId18" o:title="" croptop="6949f" cropbottom="7085f" cropleft="3638f" cropright="5618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AD335D">
      <w:pPr>
        <w:pStyle w:val="NoSpacing"/>
        <w:rPr>
          <w:rFonts w:ascii="Times New Roman" w:hAnsi="Times New Roman"/>
          <w:b/>
          <w:i/>
          <w:color w:val="0070C0"/>
          <w:sz w:val="96"/>
          <w:szCs w:val="96"/>
        </w:rPr>
      </w:pPr>
      <w:r w:rsidRPr="00C23016">
        <w:rPr>
          <w:rFonts w:ascii="Times New Roman" w:hAnsi="Times New Roman"/>
          <w:b/>
          <w:i/>
          <w:color w:val="0070C0"/>
          <w:sz w:val="96"/>
          <w:szCs w:val="96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6" type="#_x0000_t161" style="width:438.75pt;height:76.5pt" adj="5665" fillcolor="#c00000" strokecolor="red">
            <v:shadow color="#868686"/>
            <v:textpath style="font-family:&quot;Impact&quot;;v-text-kern:t" trim="t" fitpath="t" xscale="f" string="работа с родителями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28" o:spid="_x0000_s1040" type="#_x0000_t75" style="position:absolute;left:0;text-align:left;margin-left:-18.45pt;margin-top:15.3pt;width:3in;height:305.45pt;z-index:-251662848;visibility:visible" wrapcoords="-75 0 -75 21547 21600 21547 21600 0 -75 0">
            <v:imagedata r:id="rId19" o:title="" cropbottom="2864f" cropleft="3380f" cropright="3059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32" o:spid="_x0000_s1041" type="#_x0000_t75" style="position:absolute;left:0;text-align:left;margin-left:-2.1pt;margin-top:54.15pt;width:220.55pt;height:303.3pt;z-index:-251661824;visibility:visible" wrapcoords="-73 0 -73 21547 21600 21547 21600 0 -73 0">
            <v:imagedata r:id="rId20" o:title="" croptop="4331f" cropbottom="4036f" cropleft="4044f" cropright="9024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33" o:spid="_x0000_s1042" type="#_x0000_t75" style="position:absolute;left:0;text-align:left;margin-left:-18.45pt;margin-top:11.45pt;width:254.35pt;height:338.55pt;z-index:-251660800;visibility:visible" wrapcoords="-64 0 -64 21552 21600 21552 21600 0 -64 0">
            <v:imagedata r:id="rId21" o:title="" croptop="1963f" cropbottom="2813f" cropright="4586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34" o:spid="_x0000_s1043" type="#_x0000_t75" style="position:absolute;left:0;text-align:left;margin-left:208.25pt;margin-top:1.2pt;width:234.8pt;height:346.2pt;z-index:-251659776;visibility:visible" wrapcoords="-69 0 -69 21553 21600 21553 21600 0 -69 0">
            <v:imagedata r:id="rId22" o:title="" croptop="3692f" cropbottom="2678f" cropleft="5128f" cropright="6742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Pr="00AD335D" w:rsidRDefault="00F25EBE" w:rsidP="00BF3FE2">
      <w:pPr>
        <w:pStyle w:val="NoSpacing"/>
        <w:jc w:val="center"/>
        <w:rPr>
          <w:rFonts w:ascii="Times New Roman" w:hAnsi="Times New Roman"/>
          <w:b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37" o:spid="_x0000_s1044" type="#_x0000_t75" style="position:absolute;left:0;text-align:left;margin-left:-27.65pt;margin-top:7.6pt;width:273.6pt;height:202.95pt;z-index:-251656704;visibility:visible" wrapcoords="-59 0 -59 21520 21600 21520 21600 0 -59 0">
            <v:imagedata r:id="rId23" o:title="" cropbottom="16440f" cropleft="5854f" cropright="10024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3" o:spid="_x0000_s1045" type="#_x0000_t75" style="position:absolute;left:0;text-align:left;margin-left:209.8pt;margin-top:-.25pt;width:237.55pt;height:261.15pt;z-index:-251655680;visibility:visible" wrapcoords="-68 0 -68 21538 21600 21538 21600 0 -68 0">
            <v:imagedata r:id="rId24" o:title="" croptop="11916f" cropbottom="8708f" cropleft="3671f" cropright="7326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4" o:spid="_x0000_s1046" type="#_x0000_t75" style="position:absolute;left:0;text-align:left;margin-left:-20.8pt;margin-top:46.6pt;width:201.45pt;height:299.45pt;z-index:-251654656;visibility:visible" wrapcoords="-80 0 -80 21546 21600 21546 21600 0 -80 0">
            <v:imagedata r:id="rId25" o:title="" croptop="1631f" cropbottom="14998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_x0000_s1047" type="#_x0000_t75" style="position:absolute;left:0;text-align:left;margin-left:-14.65pt;margin-top:7.6pt;width:207.6pt;height:230.55pt;z-index:-251653632;visibility:visible" wrapcoords="-78 0 -78 21530 21600 21530 21600 0 -78 0">
            <v:imagedata r:id="rId26" o:title="" croptop="10950f" cropbottom="6092f" cropleft="22862f" cropright="13576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6" o:spid="_x0000_s1048" type="#_x0000_t75" style="position:absolute;left:0;text-align:left;margin-left:6.9pt;margin-top:4.35pt;width:242.05pt;height:258.85pt;z-index:-251652608;visibility:visible" wrapcoords="-67 0 -67 21537 21600 21537 21600 0 -67 0">
            <v:imagedata r:id="rId27" o:title="" croptop="15755f" cropbottom="17609f" cropleft="4707f" cropright="7503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7" o:spid="_x0000_s1049" type="#_x0000_t75" style="position:absolute;left:0;text-align:left;margin-left:-19.25pt;margin-top:72.4pt;width:219.05pt;height:256.55pt;z-index:-251651584;visibility:visible" wrapcoords="-74 0 -74 21537 21600 21537 21600 0 -74 0">
            <v:imagedata r:id="rId28" o:title="" cropbottom="7833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_x0000_s1050" type="#_x0000_t75" style="position:absolute;left:0;text-align:left;margin-left:-19.25pt;margin-top:23.7pt;width:328.6pt;height:274.2pt;z-index:-251649536;visibility:visible" wrapcoords="-49 0 -49 21541 21600 21541 21600 0 -49 0">
            <v:imagedata r:id="rId29" o:title="" croptop="6101f" cropbottom="5424f" cropleft="9292f" cropright="7959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Рисунок 8" o:spid="_x0000_s1051" type="#_x0000_t75" style="position:absolute;left:0;text-align:left;margin-left:165.6pt;margin-top:15pt;width:275.55pt;height:379.1pt;z-index:-251650560;visibility:visible" wrapcoords="-59 0 -59 21557 21600 21557 21600 0 -59 0">
            <v:imagedata r:id="rId30" o:title="" croptop="13209f" cropbottom="11937f" cropleft="2637f" cropright="7126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_x0000_s1052" type="#_x0000_t75" style="position:absolute;left:0;text-align:left;margin-left:-22.3pt;margin-top:4.55pt;width:219.05pt;height:260.4pt;z-index:-251646464;visibility:visible" wrapcoords="-74 0 -74 21538 21600 21538 21600 0 -74 0">
            <v:imagedata r:id="rId31" o:title="" croptop="3372f" cropbottom="11298f" cropleft="16421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_x0000_s1053" type="#_x0000_t75" style="position:absolute;left:0;text-align:left;margin-left:.3pt;margin-top:22.75pt;width:248.75pt;height:278.8pt;z-index:-251647488;visibility:visible" wrapcoords="-65 0 -65 21542 21600 21542 21600 0 -65 0">
            <v:imagedata r:id="rId32" o:title="" cropbottom="20293f" cropright="11795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_x0000_s1054" type="#_x0000_t75" style="position:absolute;left:0;text-align:left;margin-left:-22.3pt;margin-top:9pt;width:226.7pt;height:229.75pt;z-index:-251648512;visibility:visible" wrapcoords="-72 0 -72 21529 21600 21529 21600 0 -72 0">
            <v:imagedata r:id="rId33" o:title="" croptop="11916f" cropbottom="8936f" cropleft="6871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_x0000_s1055" type="#_x0000_t75" style="position:absolute;left:0;text-align:left;margin-left:-22.3pt;margin-top:4.55pt;width:236.7pt;height:330.2pt;z-index:-251645440;visibility:visible" wrapcoords="-68 0 -68 21551 21600 21551 21600 0 -68 0">
            <v:imagedata r:id="rId34" o:title="" croptop="13137f" cropbottom="18377f" cropright="12785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_x0000_s1056" type="#_x0000_t75" style="position:absolute;left:0;text-align:left;margin-left:-23.05pt;margin-top:13.5pt;width:242.4pt;height:382.2pt;z-index:-251644416;visibility:visible" wrapcoords="-67 0 -67 21558 21600 21558 21600 0 -67 0">
            <v:imagedata r:id="rId35" o:title="" croptop="8243f" cropbottom="6511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_x0000_s1057" type="#_x0000_t75" style="position:absolute;left:0;text-align:left;margin-left:-20.75pt;margin-top:8.4pt;width:293.45pt;height:341.6pt;z-index:-251643392;visibility:visible" wrapcoords="-55 0 -55 21553 21600 21553 21600 0 -55 0">
            <v:imagedata r:id="rId36" o:title="" croptop="3059f" cropbottom="11755f" cropleft="7516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noProof/>
          <w:lang w:eastAsia="ru-RU"/>
        </w:rPr>
        <w:pict>
          <v:shape id="_x0000_s1058" type="#_x0000_t75" style="position:absolute;left:0;text-align:left;margin-left:-103pt;margin-top:41.85pt;width:265pt;height:345.4pt;z-index:-251642368;visibility:visible" wrapcoords="-61 0 -61 21553 21600 21553 21600 0 -61 0">
            <v:imagedata r:id="rId37" o:title="" cropbottom="4428f" cropleft="5906f" cropright="6176f"/>
            <w10:wrap type="tight"/>
          </v:shape>
        </w:pic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rFonts w:ascii="Times New Roman" w:hAnsi="Times New Roman"/>
          <w:b/>
          <w:i/>
          <w:color w:val="0070C0"/>
          <w:sz w:val="96"/>
          <w:szCs w:val="96"/>
        </w:rPr>
        <w:t>Уважаемые Родители!</w:t>
      </w:r>
    </w:p>
    <w:p w:rsidR="00F25EBE" w:rsidRDefault="00F25EBE" w:rsidP="00774BCB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rFonts w:ascii="Times New Roman" w:hAnsi="Times New Roman"/>
          <w:b/>
          <w:i/>
          <w:color w:val="0070C0"/>
          <w:sz w:val="96"/>
          <w:szCs w:val="96"/>
        </w:rPr>
        <w:t xml:space="preserve">Большое спасибо Вам за участие в тематической недели на тему: </w:t>
      </w:r>
      <w:r w:rsidRPr="000F20C9">
        <w:rPr>
          <w:rFonts w:ascii="Times New Roman" w:hAnsi="Times New Roman"/>
          <w:b/>
          <w:i/>
          <w:color w:val="FF0000"/>
          <w:sz w:val="96"/>
          <w:szCs w:val="96"/>
        </w:rPr>
        <w:t>"Неделя детской книги _ дарите книги с любовью."</w: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  <w:r>
        <w:rPr>
          <w:rFonts w:ascii="Times New Roman" w:hAnsi="Times New Roman"/>
          <w:b/>
          <w:i/>
          <w:color w:val="0070C0"/>
          <w:sz w:val="96"/>
          <w:szCs w:val="96"/>
        </w:rPr>
        <w:t>С уважением воспитатели группы.</w:t>
      </w:r>
    </w:p>
    <w:p w:rsidR="00F25EBE" w:rsidRDefault="00F25EBE" w:rsidP="00BF3FE2">
      <w:pPr>
        <w:pStyle w:val="NoSpacing"/>
        <w:jc w:val="center"/>
        <w:rPr>
          <w:rFonts w:ascii="Times New Roman" w:hAnsi="Times New Roman"/>
          <w:b/>
          <w:i/>
          <w:color w:val="0070C0"/>
          <w:sz w:val="96"/>
          <w:szCs w:val="96"/>
        </w:rPr>
      </w:pPr>
    </w:p>
    <w:sectPr w:rsidR="00F25EBE" w:rsidSect="00881F66">
      <w:pgSz w:w="11906" w:h="16838"/>
      <w:pgMar w:top="1134" w:right="850" w:bottom="1134" w:left="1701" w:header="708" w:footer="708" w:gutter="0"/>
      <w:pgBorders w:offsetFrom="page">
        <w:top w:val="flowersRoses" w:sz="30" w:space="24" w:color="auto"/>
        <w:left w:val="flowersRoses" w:sz="30" w:space="24" w:color="auto"/>
        <w:bottom w:val="flowersRoses" w:sz="30" w:space="24" w:color="auto"/>
        <w:right w:val="flowersRoses" w:sz="3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5B1993"/>
    <w:multiLevelType w:val="hybridMultilevel"/>
    <w:tmpl w:val="7F08B7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504D"/>
    <w:rsid w:val="000F20C9"/>
    <w:rsid w:val="00531CD9"/>
    <w:rsid w:val="0056504D"/>
    <w:rsid w:val="005D40ED"/>
    <w:rsid w:val="00670D71"/>
    <w:rsid w:val="006B6EE7"/>
    <w:rsid w:val="00774BCB"/>
    <w:rsid w:val="007F6DC2"/>
    <w:rsid w:val="00881F66"/>
    <w:rsid w:val="00AD335D"/>
    <w:rsid w:val="00BF3FE2"/>
    <w:rsid w:val="00C23016"/>
    <w:rsid w:val="00ED05F6"/>
    <w:rsid w:val="00F25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D7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81F66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BF3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F3F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1151</TotalTime>
  <Pages>17</Pages>
  <Words>608</Words>
  <Characters>3472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Малышок</cp:lastModifiedBy>
  <cp:revision>3</cp:revision>
  <cp:lastPrinted>2001-12-31T20:32:00Z</cp:lastPrinted>
  <dcterms:created xsi:type="dcterms:W3CDTF">2022-04-11T14:50:00Z</dcterms:created>
  <dcterms:modified xsi:type="dcterms:W3CDTF">2001-12-31T20:37:00Z</dcterms:modified>
</cp:coreProperties>
</file>