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4E3" w:rsidRDefault="001F44E3" w:rsidP="004F4E78">
      <w:pPr>
        <w:jc w:val="center"/>
        <w:rPr>
          <w:b/>
        </w:rPr>
      </w:pPr>
      <w:r w:rsidRPr="004F4E78">
        <w:rPr>
          <w:b/>
        </w:rPr>
        <w:t xml:space="preserve">Планирование воспитательно-образовательной работы по  теме: «Народная игрушка» </w:t>
      </w:r>
    </w:p>
    <w:p w:rsidR="001F44E3" w:rsidRPr="004F4E78" w:rsidRDefault="001F44E3" w:rsidP="004F4E78">
      <w:pPr>
        <w:jc w:val="center"/>
        <w:rPr>
          <w:b/>
        </w:rPr>
      </w:pPr>
      <w:r w:rsidRPr="004F4E78">
        <w:rPr>
          <w:b/>
        </w:rPr>
        <w:t>с детьми второй группы раннего возраста (от 2до 3 лет)</w:t>
      </w:r>
    </w:p>
    <w:p w:rsidR="001F44E3" w:rsidRDefault="001F44E3" w:rsidP="004F4E78">
      <w:pPr>
        <w:jc w:val="both"/>
        <w:rPr>
          <w:color w:val="111111"/>
          <w:u w:val="single"/>
          <w:bdr w:val="none" w:sz="0" w:space="0" w:color="auto" w:frame="1"/>
          <w:shd w:val="clear" w:color="auto" w:fill="FFFFFF"/>
        </w:rPr>
      </w:pPr>
    </w:p>
    <w:p w:rsidR="001F44E3" w:rsidRPr="004F4E78" w:rsidRDefault="001F44E3" w:rsidP="004F4E78">
      <w:pPr>
        <w:jc w:val="both"/>
        <w:rPr>
          <w:color w:val="111111"/>
          <w:shd w:val="clear" w:color="auto" w:fill="FFFFFF"/>
        </w:rPr>
      </w:pPr>
      <w:r w:rsidRPr="004F4E78">
        <w:rPr>
          <w:color w:val="111111"/>
          <w:u w:val="single"/>
          <w:bdr w:val="none" w:sz="0" w:space="0" w:color="auto" w:frame="1"/>
          <w:shd w:val="clear" w:color="auto" w:fill="FFFFFF"/>
        </w:rPr>
        <w:t>Цель</w:t>
      </w:r>
      <w:r>
        <w:rPr>
          <w:color w:val="111111"/>
          <w:shd w:val="clear" w:color="auto" w:fill="FFFFFF"/>
        </w:rPr>
        <w:t xml:space="preserve">: знакомство детей дошкольного возраста </w:t>
      </w:r>
      <w:r w:rsidRPr="004F4E78">
        <w:rPr>
          <w:color w:val="111111"/>
          <w:shd w:val="clear" w:color="auto" w:fill="FFFFFF"/>
        </w:rPr>
        <w:t xml:space="preserve"> </w:t>
      </w:r>
      <w:r w:rsidRPr="007C0541">
        <w:rPr>
          <w:b/>
          <w:color w:val="111111"/>
          <w:shd w:val="clear" w:color="auto" w:fill="FFFFFF"/>
        </w:rPr>
        <w:t>с</w:t>
      </w:r>
      <w:r w:rsidRPr="007C0541">
        <w:rPr>
          <w:rStyle w:val="apple-converted-space"/>
          <w:b/>
          <w:color w:val="111111"/>
          <w:shd w:val="clear" w:color="auto" w:fill="FFFFFF"/>
        </w:rPr>
        <w:t> </w:t>
      </w:r>
      <w:r w:rsidRPr="007C0541">
        <w:rPr>
          <w:rStyle w:val="Strong"/>
          <w:b w:val="0"/>
          <w:bCs/>
          <w:color w:val="111111"/>
          <w:bdr w:val="none" w:sz="0" w:space="0" w:color="auto" w:frame="1"/>
          <w:shd w:val="clear" w:color="auto" w:fill="FFFFFF"/>
        </w:rPr>
        <w:t>народным</w:t>
      </w:r>
      <w:r w:rsidRPr="004F4E78">
        <w:rPr>
          <w:rStyle w:val="apple-converted-space"/>
          <w:color w:val="111111"/>
          <w:shd w:val="clear" w:color="auto" w:fill="FFFFFF"/>
        </w:rPr>
        <w:t> </w:t>
      </w:r>
      <w:r w:rsidRPr="004F4E78">
        <w:rPr>
          <w:color w:val="111111"/>
          <w:shd w:val="clear" w:color="auto" w:fill="FFFFFF"/>
        </w:rPr>
        <w:t>творчеством на примере</w:t>
      </w:r>
      <w:r w:rsidRPr="004F4E78">
        <w:rPr>
          <w:rStyle w:val="apple-converted-space"/>
          <w:color w:val="111111"/>
          <w:shd w:val="clear" w:color="auto" w:fill="FFFFFF"/>
        </w:rPr>
        <w:t> </w:t>
      </w:r>
      <w:r w:rsidRPr="007C0541">
        <w:rPr>
          <w:rStyle w:val="Strong"/>
          <w:b w:val="0"/>
          <w:bCs/>
          <w:color w:val="111111"/>
          <w:bdr w:val="none" w:sz="0" w:space="0" w:color="auto" w:frame="1"/>
          <w:shd w:val="clear" w:color="auto" w:fill="FFFFFF"/>
        </w:rPr>
        <w:t>народных игрушек</w:t>
      </w:r>
    </w:p>
    <w:p w:rsidR="001F44E3" w:rsidRDefault="001F44E3" w:rsidP="004F4E78">
      <w:pPr>
        <w:pStyle w:val="NormalWeb"/>
        <w:shd w:val="clear" w:color="auto" w:fill="FFFFFF"/>
        <w:spacing w:before="0" w:beforeAutospacing="0" w:after="0" w:afterAutospacing="0"/>
        <w:rPr>
          <w:color w:val="111111"/>
          <w:shd w:val="clear" w:color="auto" w:fill="FFFFFF"/>
        </w:rPr>
      </w:pPr>
    </w:p>
    <w:p w:rsidR="001F44E3" w:rsidRPr="004F4E78" w:rsidRDefault="001F44E3" w:rsidP="004F4E78">
      <w:pPr>
        <w:pStyle w:val="NormalWeb"/>
        <w:shd w:val="clear" w:color="auto" w:fill="FFFFFF"/>
        <w:spacing w:before="0" w:beforeAutospacing="0" w:after="0" w:afterAutospacing="0"/>
        <w:rPr>
          <w:rFonts w:cs="Arial"/>
          <w:color w:val="000000"/>
        </w:rPr>
      </w:pPr>
      <w:r w:rsidRPr="004F4E78">
        <w:rPr>
          <w:color w:val="111111"/>
          <w:shd w:val="clear" w:color="auto" w:fill="FFFFFF"/>
        </w:rPr>
        <w:t xml:space="preserve">Задачи: </w:t>
      </w:r>
      <w:r>
        <w:rPr>
          <w:rFonts w:cs="Arial"/>
          <w:color w:val="000000"/>
        </w:rPr>
        <w:t>ф</w:t>
      </w:r>
      <w:r w:rsidRPr="004F4E78">
        <w:rPr>
          <w:rFonts w:cs="Arial"/>
          <w:color w:val="000000"/>
        </w:rPr>
        <w:t xml:space="preserve">ормировать </w:t>
      </w:r>
      <w:r>
        <w:rPr>
          <w:rFonts w:cs="Arial"/>
          <w:color w:val="000000"/>
        </w:rPr>
        <w:t>у детей представления  о русских народных игрушках: неваляшка,  матрёшка, погремушка, д</w:t>
      </w:r>
      <w:r w:rsidRPr="004F4E78">
        <w:rPr>
          <w:rFonts w:cs="Arial"/>
          <w:color w:val="000000"/>
        </w:rPr>
        <w:t>ымковская игрушка.</w:t>
      </w:r>
    </w:p>
    <w:p w:rsidR="001F44E3" w:rsidRPr="007C0541" w:rsidRDefault="001F44E3" w:rsidP="007C0541">
      <w:pPr>
        <w:jc w:val="both"/>
        <w:rPr>
          <w:rFonts w:cs="Arial"/>
          <w:color w:val="000000"/>
        </w:rPr>
      </w:pPr>
      <w:r w:rsidRPr="007C0541">
        <w:rPr>
          <w:rFonts w:cs="Arial"/>
          <w:color w:val="000000"/>
        </w:rPr>
        <w:t xml:space="preserve">Обращать внимание детей на характер игрушек (веселая, забавная и др.), их  форму, </w:t>
      </w:r>
      <w:r>
        <w:rPr>
          <w:rFonts w:cs="Arial"/>
          <w:color w:val="000000"/>
        </w:rPr>
        <w:t xml:space="preserve">размер, </w:t>
      </w:r>
      <w:r w:rsidRPr="007C0541">
        <w:rPr>
          <w:rFonts w:cs="Arial"/>
          <w:color w:val="000000"/>
        </w:rPr>
        <w:t>цветовое оформление.</w:t>
      </w:r>
    </w:p>
    <w:p w:rsidR="001F44E3" w:rsidRDefault="001F44E3" w:rsidP="004F4E78">
      <w:pPr>
        <w:pStyle w:val="NormalWeb"/>
        <w:shd w:val="clear" w:color="auto" w:fill="FFFFFF"/>
        <w:spacing w:before="0" w:beforeAutospacing="0" w:after="0" w:afterAutospacing="0"/>
      </w:pPr>
      <w:r w:rsidRPr="004F4E78">
        <w:rPr>
          <w:shd w:val="clear" w:color="auto" w:fill="FFFFFF"/>
        </w:rPr>
        <w:t xml:space="preserve">Воспитывать интерес и бережное отношение к народным </w:t>
      </w:r>
      <w:r>
        <w:rPr>
          <w:shd w:val="clear" w:color="auto" w:fill="FFFFFF"/>
        </w:rPr>
        <w:t>игрушкам</w:t>
      </w:r>
      <w:r w:rsidRPr="004F4E78">
        <w:t>.</w:t>
      </w:r>
    </w:p>
    <w:p w:rsidR="001F44E3" w:rsidRPr="00A633B0" w:rsidRDefault="001F44E3" w:rsidP="004F4E78">
      <w:pPr>
        <w:pStyle w:val="NormalWeb"/>
        <w:shd w:val="clear" w:color="auto" w:fill="FFFFFF"/>
        <w:spacing w:before="0" w:beforeAutospacing="0" w:after="0" w:afterAutospacing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5"/>
        <w:gridCol w:w="3052"/>
        <w:gridCol w:w="4316"/>
        <w:gridCol w:w="3395"/>
        <w:gridCol w:w="2614"/>
      </w:tblGrid>
      <w:tr w:rsidR="001F44E3" w:rsidRPr="004F4E78" w:rsidTr="00FC1E9B">
        <w:tc>
          <w:tcPr>
            <w:tcW w:w="1125" w:type="dxa"/>
          </w:tcPr>
          <w:p w:rsidR="001F44E3" w:rsidRPr="004F4E78" w:rsidRDefault="001F44E3" w:rsidP="00B95D20">
            <w:pPr>
              <w:jc w:val="center"/>
            </w:pPr>
            <w:r>
              <w:t>месяц</w:t>
            </w:r>
          </w:p>
        </w:tc>
        <w:tc>
          <w:tcPr>
            <w:tcW w:w="3052" w:type="dxa"/>
          </w:tcPr>
          <w:p w:rsidR="001F44E3" w:rsidRPr="004F4E78" w:rsidRDefault="001F44E3" w:rsidP="00B95D20">
            <w:pPr>
              <w:jc w:val="center"/>
            </w:pPr>
            <w:r w:rsidRPr="004F4E78">
              <w:t xml:space="preserve">Образовательная область </w:t>
            </w:r>
          </w:p>
        </w:tc>
        <w:tc>
          <w:tcPr>
            <w:tcW w:w="4316" w:type="dxa"/>
          </w:tcPr>
          <w:p w:rsidR="001F44E3" w:rsidRPr="004F4E78" w:rsidRDefault="001F44E3" w:rsidP="00B95D20">
            <w:pPr>
              <w:jc w:val="center"/>
            </w:pPr>
            <w:r w:rsidRPr="004F4E78">
              <w:t xml:space="preserve">Организация образовательной деятельности </w:t>
            </w:r>
          </w:p>
        </w:tc>
        <w:tc>
          <w:tcPr>
            <w:tcW w:w="3395" w:type="dxa"/>
          </w:tcPr>
          <w:p w:rsidR="001F44E3" w:rsidRPr="004F4E78" w:rsidRDefault="001F44E3" w:rsidP="00B95D20">
            <w:pPr>
              <w:jc w:val="center"/>
            </w:pPr>
            <w:r w:rsidRPr="004F4E78">
              <w:t>Взаимодействие с семьями детей</w:t>
            </w:r>
          </w:p>
        </w:tc>
        <w:tc>
          <w:tcPr>
            <w:tcW w:w="2614" w:type="dxa"/>
          </w:tcPr>
          <w:p w:rsidR="001F44E3" w:rsidRPr="004F4E78" w:rsidRDefault="001F44E3" w:rsidP="00B95D20">
            <w:pPr>
              <w:jc w:val="center"/>
            </w:pPr>
            <w:r w:rsidRPr="004F4E78">
              <w:t>Итоговое мероприятие</w:t>
            </w:r>
          </w:p>
        </w:tc>
      </w:tr>
      <w:tr w:rsidR="001F44E3" w:rsidRPr="004F4E78" w:rsidTr="00FC1E9B">
        <w:tc>
          <w:tcPr>
            <w:tcW w:w="14502" w:type="dxa"/>
            <w:gridSpan w:val="5"/>
          </w:tcPr>
          <w:p w:rsidR="001F44E3" w:rsidRPr="004F4E78" w:rsidRDefault="001F44E3" w:rsidP="00B95D20">
            <w:pPr>
              <w:jc w:val="center"/>
            </w:pPr>
            <w:r>
              <w:t>Тема «Детский сад»</w:t>
            </w:r>
          </w:p>
        </w:tc>
      </w:tr>
      <w:tr w:rsidR="001F44E3" w:rsidRPr="004F4E78" w:rsidTr="00FC1E9B">
        <w:tc>
          <w:tcPr>
            <w:tcW w:w="1125" w:type="dxa"/>
          </w:tcPr>
          <w:p w:rsidR="001F44E3" w:rsidRPr="004F4E78" w:rsidRDefault="001F44E3" w:rsidP="00B95D20">
            <w:pPr>
              <w:jc w:val="center"/>
            </w:pPr>
            <w:r>
              <w:t>сентябрь</w:t>
            </w:r>
          </w:p>
          <w:p w:rsidR="001F44E3" w:rsidRPr="004F4E78" w:rsidRDefault="001F44E3" w:rsidP="00B95D20">
            <w:pPr>
              <w:jc w:val="center"/>
            </w:pPr>
            <w:r>
              <w:t>октябрь</w:t>
            </w: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r w:rsidRPr="004F4E78">
              <w:t xml:space="preserve">  </w:t>
            </w:r>
          </w:p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>
            <w:pPr>
              <w:jc w:val="center"/>
            </w:pPr>
            <w:r w:rsidRPr="004F4E78">
              <w:t xml:space="preserve"> </w:t>
            </w:r>
          </w:p>
        </w:tc>
        <w:tc>
          <w:tcPr>
            <w:tcW w:w="3052" w:type="dxa"/>
          </w:tcPr>
          <w:p w:rsidR="001F44E3" w:rsidRPr="004F4E78" w:rsidRDefault="001F44E3" w:rsidP="00B95D20">
            <w:pPr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r w:rsidRPr="004F4E78">
              <w:rPr>
                <w:color w:val="111111"/>
                <w:shd w:val="clear" w:color="auto" w:fill="FFFFFF"/>
              </w:rPr>
              <w:t>Познавательное развитие</w:t>
            </w:r>
            <w:r w:rsidRPr="004F4E78">
              <w:rPr>
                <w:rStyle w:val="apple-converted-space"/>
                <w:color w:val="111111"/>
                <w:shd w:val="clear" w:color="auto" w:fill="FFFFFF"/>
              </w:rPr>
              <w:t> </w:t>
            </w:r>
            <w:r w:rsidRPr="00371AA9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(формирование целостной картины мира)</w:t>
            </w:r>
            <w:r w:rsidRPr="00371AA9">
              <w:rPr>
                <w:rStyle w:val="apple-converted-space"/>
                <w:color w:val="111111"/>
                <w:shd w:val="clear" w:color="auto" w:fill="FFFFFF"/>
              </w:rPr>
              <w:t> </w:t>
            </w:r>
          </w:p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  <w:r w:rsidRPr="004F4E78">
              <w:rPr>
                <w:rStyle w:val="apple-converted-space"/>
                <w:color w:val="111111"/>
                <w:shd w:val="clear" w:color="auto" w:fill="FFFFFF"/>
              </w:rPr>
              <w:t> </w:t>
            </w:r>
          </w:p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rStyle w:val="apple-converted-space"/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color w:val="111111"/>
                <w:shd w:val="clear" w:color="auto" w:fill="FFFFFF"/>
              </w:rPr>
              <w:t>(действие с предметами)</w:t>
            </w: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/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color w:val="111111"/>
                <w:shd w:val="clear" w:color="auto" w:fill="FFFFFF"/>
              </w:rPr>
              <w:t>Развитие речи</w:t>
            </w: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color w:val="111111"/>
                <w:shd w:val="clear" w:color="auto" w:fill="FFFFFF"/>
              </w:rPr>
              <w:t>Художественно -эстетическое развитие</w:t>
            </w: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color w:val="111111"/>
                <w:shd w:val="clear" w:color="auto" w:fill="FFFFFF"/>
              </w:rPr>
              <w:t>(рисование)</w:t>
            </w: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    </w:t>
            </w: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B95D20">
            <w:pPr>
              <w:jc w:val="both"/>
            </w:pPr>
            <w:r w:rsidRPr="004F4E78">
              <w:t>(музыка)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 w:rsidRPr="004F4E78">
              <w:t>(физическое развитие)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</w:tc>
        <w:tc>
          <w:tcPr>
            <w:tcW w:w="4316" w:type="dxa"/>
          </w:tcPr>
          <w:p w:rsidR="001F44E3" w:rsidRPr="00E01F01" w:rsidRDefault="001F44E3" w:rsidP="00B95D20">
            <w:pPr>
              <w:jc w:val="both"/>
              <w:rPr>
                <w:iCs/>
                <w:color w:val="111111"/>
                <w:u w:val="single"/>
                <w:bdr w:val="none" w:sz="0" w:space="0" w:color="auto" w:frame="1"/>
                <w:shd w:val="clear" w:color="auto" w:fill="FFFFFF"/>
              </w:rPr>
            </w:pPr>
            <w:r w:rsidRPr="00A633B0">
              <w:rPr>
                <w:color w:val="111111"/>
                <w:bdr w:val="none" w:sz="0" w:space="0" w:color="auto" w:frame="1"/>
                <w:shd w:val="clear" w:color="auto" w:fill="FFFFFF"/>
              </w:rPr>
              <w:t xml:space="preserve">НОД </w:t>
            </w:r>
            <w:r w:rsidRPr="00371AA9">
              <w:rPr>
                <w:color w:val="111111"/>
                <w:bdr w:val="none" w:sz="0" w:space="0" w:color="auto" w:frame="1"/>
                <w:shd w:val="clear" w:color="auto" w:fill="FFFFFF"/>
              </w:rPr>
              <w:t>«</w:t>
            </w:r>
            <w:r w:rsidRPr="00E01F01">
              <w:rPr>
                <w:iCs/>
                <w:color w:val="111111"/>
                <w:u w:val="single"/>
                <w:bdr w:val="none" w:sz="0" w:space="0" w:color="auto" w:frame="1"/>
                <w:shd w:val="clear" w:color="auto" w:fill="FFFFFF"/>
              </w:rPr>
              <w:t>В гости к нам пришла матрешка»</w:t>
            </w:r>
          </w:p>
          <w:p w:rsidR="001F44E3" w:rsidRPr="004F4E78" w:rsidRDefault="001F44E3" w:rsidP="00B95D20">
            <w:pPr>
              <w:shd w:val="clear" w:color="auto" w:fill="FFFFFF"/>
              <w:rPr>
                <w:color w:val="000000"/>
                <w:shd w:val="clear" w:color="auto" w:fill="FFFFFF"/>
              </w:rPr>
            </w:pPr>
            <w:r w:rsidRPr="004F4E78">
              <w:rPr>
                <w:rStyle w:val="c0"/>
                <w:bCs/>
              </w:rPr>
              <w:t xml:space="preserve">Цель: </w:t>
            </w:r>
            <w:r w:rsidRPr="004F4E78">
              <w:rPr>
                <w:color w:val="000000"/>
                <w:shd w:val="clear" w:color="auto" w:fill="FFFFFF"/>
              </w:rPr>
              <w:t xml:space="preserve">познакомить детей с русской народной игрушкой, учить рассматривать матрешку. Выделять  особенности внешнего вида (у матрешки есть голова круглой формы, туловище продолговатой, ручки, она наряжена в сарафан, кофточку и фартук, на голове у неё косынка, вся её одежа украшена цветами, учить замечать яркость цветовых образов в народной игрушке, продолжать развивать эстетические чувства детей, художественное восприятие, вызывая эмоциональный отклик на произведение искусств, воспитывать бережное отношение к игрушкам; </w:t>
            </w:r>
          </w:p>
          <w:p w:rsidR="001F44E3" w:rsidRPr="004F4E78" w:rsidRDefault="001F44E3" w:rsidP="00B95D20">
            <w:pPr>
              <w:jc w:val="both"/>
              <w:rPr>
                <w:rStyle w:val="c0"/>
                <w:b/>
                <w:i/>
                <w:u w:val="thick"/>
              </w:rPr>
            </w:pPr>
          </w:p>
          <w:p w:rsidR="001F44E3" w:rsidRPr="004F4E78" w:rsidRDefault="001F44E3" w:rsidP="00B95D20">
            <w:pPr>
              <w:jc w:val="both"/>
              <w:rPr>
                <w:color w:val="000000"/>
              </w:rPr>
            </w:pPr>
            <w:r w:rsidRPr="004F4E78">
              <w:t xml:space="preserve">Д/ и: </w:t>
            </w:r>
            <w:r w:rsidRPr="004F4E78">
              <w:rPr>
                <w:color w:val="000000"/>
              </w:rPr>
              <w:t>«Собери матрешку».</w:t>
            </w:r>
          </w:p>
          <w:p w:rsidR="001F44E3" w:rsidRPr="004F4E78" w:rsidRDefault="001F44E3" w:rsidP="00B95D20">
            <w:pPr>
              <w:shd w:val="clear" w:color="auto" w:fill="FFFFFF"/>
              <w:rPr>
                <w:color w:val="000000"/>
              </w:rPr>
            </w:pPr>
            <w:r w:rsidRPr="004F4E78">
              <w:rPr>
                <w:color w:val="000000"/>
              </w:rPr>
              <w:t>Цель: учить действовать детей со сборно-разборными игрушками трех размеров – большой, поменьше, маленькой; учить составлять предметы из двух частей, ориентируясь на их величину и положение в пространстве.</w:t>
            </w:r>
          </w:p>
          <w:p w:rsidR="001F44E3" w:rsidRPr="004F4E78" w:rsidRDefault="001F44E3" w:rsidP="00B95D20">
            <w:pPr>
              <w:shd w:val="clear" w:color="auto" w:fill="FFFFFF"/>
              <w:rPr>
                <w:color w:val="000000"/>
              </w:rPr>
            </w:pP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  <w:i/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 w:rsidRPr="004F4E78">
              <w:rPr>
                <w:rFonts w:cs="Arial"/>
                <w:color w:val="111111"/>
                <w:shd w:val="clear" w:color="auto" w:fill="FFFFFF"/>
              </w:rPr>
              <w:t>Д.И.:</w:t>
            </w:r>
            <w:r w:rsidRPr="004F4E78">
              <w:rPr>
                <w:rFonts w:cs="Arial"/>
                <w:i/>
                <w:iCs/>
                <w:color w:val="111111"/>
                <w:bdr w:val="none" w:sz="0" w:space="0" w:color="auto" w:frame="1"/>
                <w:shd w:val="clear" w:color="auto" w:fill="FFFFFF"/>
              </w:rPr>
              <w:t>«</w:t>
            </w:r>
            <w:r>
              <w:rPr>
                <w:rFonts w:cs="Arial"/>
                <w:iCs/>
                <w:color w:val="111111"/>
                <w:bdr w:val="none" w:sz="0" w:space="0" w:color="auto" w:frame="1"/>
                <w:shd w:val="clear" w:color="auto" w:fill="FFFFFF"/>
              </w:rPr>
              <w:t>Парные картинки</w:t>
            </w:r>
            <w:r w:rsidRPr="004F4E78">
              <w:rPr>
                <w:rFonts w:cs="Arial"/>
                <w:i/>
                <w:iCs/>
                <w:color w:val="111111"/>
                <w:bdr w:val="none" w:sz="0" w:space="0" w:color="auto" w:frame="1"/>
                <w:shd w:val="clear" w:color="auto" w:fill="FFFFFF"/>
              </w:rPr>
              <w:t>».</w:t>
            </w: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  <w:bCs/>
              </w:rPr>
            </w:pPr>
            <w:r w:rsidRPr="004F4E78">
              <w:rPr>
                <w:rFonts w:cs="Arial"/>
                <w:color w:val="111111"/>
                <w:shd w:val="clear" w:color="auto" w:fill="FFFFFF"/>
              </w:rPr>
              <w:t> Цель: Учить </w:t>
            </w:r>
            <w:r w:rsidRPr="004F4E78">
              <w:rPr>
                <w:rFonts w:cs="Arial"/>
                <w:bCs/>
                <w:color w:val="111111"/>
              </w:rPr>
              <w:t>детей находить парные картинки</w:t>
            </w:r>
            <w:r w:rsidRPr="004F4E78">
              <w:rPr>
                <w:rFonts w:cs="Arial"/>
                <w:color w:val="111111"/>
                <w:shd w:val="clear" w:color="auto" w:fill="FFFFFF"/>
              </w:rPr>
              <w:t>. Развивать логическое мышление, память. Воспитывать усидчивость, заинтересованность</w:t>
            </w:r>
            <w:r w:rsidRPr="004F4E78">
              <w:rPr>
                <w:rFonts w:cs="Arial"/>
                <w:bCs/>
              </w:rPr>
              <w:t xml:space="preserve"> </w:t>
            </w: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  <w:bCs/>
              </w:rPr>
            </w:pP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</w:rPr>
            </w:pPr>
            <w:r w:rsidRPr="004F4E78">
              <w:rPr>
                <w:rFonts w:cs="Arial"/>
                <w:bCs/>
              </w:rPr>
              <w:t>Чтение песенки – потешки «Как у нашей у матрешки»</w:t>
            </w: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</w:rPr>
            </w:pPr>
            <w:r w:rsidRPr="004F4E78">
              <w:rPr>
                <w:rFonts w:cs="Arial"/>
                <w:bCs/>
              </w:rPr>
              <w:t>Цель</w:t>
            </w:r>
            <w:r w:rsidRPr="004F4E78">
              <w:rPr>
                <w:rFonts w:cs="Arial"/>
                <w:b/>
                <w:bCs/>
              </w:rPr>
              <w:t>:</w:t>
            </w:r>
            <w:r w:rsidRPr="004F4E78">
              <w:rPr>
                <w:rFonts w:cs="Arial"/>
              </w:rPr>
              <w:t> познакомить с художественным произведением помочь понять содержание новой потешки, способствовать восприятию интонационной речи.</w:t>
            </w:r>
          </w:p>
          <w:p w:rsidR="001F44E3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  <w:bCs/>
              </w:rPr>
            </w:pP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</w:rPr>
            </w:pPr>
            <w:r w:rsidRPr="004F4E78">
              <w:rPr>
                <w:rFonts w:cs="Arial"/>
                <w:bCs/>
              </w:rPr>
              <w:t xml:space="preserve">Д/и: </w:t>
            </w:r>
            <w:r w:rsidRPr="004F4E78">
              <w:rPr>
                <w:rFonts w:cs="Arial"/>
              </w:rPr>
              <w:t>«Что изменилось?» (игра с матрешками)</w:t>
            </w: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</w:rPr>
            </w:pPr>
            <w:r w:rsidRPr="00A633B0">
              <w:rPr>
                <w:rFonts w:cs="Arial"/>
                <w:bCs/>
              </w:rPr>
              <w:t>Цель</w:t>
            </w:r>
            <w:r w:rsidRPr="004F4E78">
              <w:rPr>
                <w:rFonts w:cs="Arial"/>
              </w:rPr>
              <w:t>: упражнять детей в правильном назывании предметов и их действий (матрешка спряталась, прибежала, стоит на месте), замечать и называть различие в цвете одежды и размере матрешек, воспитывать зрительную память, наблюдательность, речь.</w:t>
            </w: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  <w:bCs/>
              </w:rPr>
            </w:pPr>
          </w:p>
          <w:p w:rsidR="001F44E3" w:rsidRDefault="001F44E3" w:rsidP="00385FEB">
            <w:pPr>
              <w:rPr>
                <w:color w:val="000000"/>
                <w:shd w:val="clear" w:color="auto" w:fill="FFFFFF"/>
              </w:rPr>
            </w:pPr>
            <w:r w:rsidRPr="00EC7EA6">
              <w:rPr>
                <w:color w:val="000000"/>
                <w:shd w:val="clear" w:color="auto" w:fill="FFFFFF"/>
              </w:rPr>
              <w:t>Чтение стихотворений о матрёшках Д. Артам</w:t>
            </w:r>
            <w:r>
              <w:rPr>
                <w:color w:val="000000"/>
                <w:shd w:val="clear" w:color="auto" w:fill="FFFFFF"/>
              </w:rPr>
              <w:t xml:space="preserve">онова, А.Рыбачёк, А.Лисицына; </w:t>
            </w:r>
          </w:p>
          <w:p w:rsidR="001F44E3" w:rsidRDefault="001F44E3" w:rsidP="00385FEB">
            <w:pPr>
              <w:shd w:val="clear" w:color="auto" w:fill="FFFFFF"/>
              <w:rPr>
                <w:color w:val="000000"/>
              </w:rPr>
            </w:pPr>
          </w:p>
          <w:p w:rsidR="001F44E3" w:rsidRPr="005C12FB" w:rsidRDefault="001F44E3" w:rsidP="00385FEB">
            <w:pPr>
              <w:shd w:val="clear" w:color="auto" w:fill="FFFFFF"/>
              <w:rPr>
                <w:b/>
                <w:color w:val="000000"/>
              </w:rPr>
            </w:pPr>
            <w:r w:rsidRPr="007D51E9">
              <w:rPr>
                <w:color w:val="000000"/>
              </w:rPr>
              <w:t>П</w:t>
            </w:r>
            <w:r>
              <w:rPr>
                <w:color w:val="000000"/>
              </w:rPr>
              <w:t>альчиковая игра «Мы матрешки» с музыкальным сопровождением.</w:t>
            </w:r>
          </w:p>
          <w:p w:rsidR="001F44E3" w:rsidRDefault="001F44E3" w:rsidP="00385FEB"/>
          <w:p w:rsidR="001F44E3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  <w:bCs/>
              </w:rPr>
            </w:pP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</w:rPr>
            </w:pPr>
            <w:r>
              <w:rPr>
                <w:rFonts w:cs="Arial"/>
                <w:bCs/>
              </w:rPr>
              <w:t>НОД</w:t>
            </w:r>
            <w:r w:rsidRPr="004F4E78">
              <w:rPr>
                <w:rFonts w:cs="Arial"/>
              </w:rPr>
              <w:t>: «</w:t>
            </w:r>
            <w:r>
              <w:rPr>
                <w:rFonts w:cs="Arial"/>
                <w:bCs/>
              </w:rPr>
              <w:t>Матрешки идут на праздник</w:t>
            </w:r>
            <w:r w:rsidRPr="004F4E78">
              <w:rPr>
                <w:rFonts w:cs="Arial"/>
                <w:bCs/>
              </w:rPr>
              <w:t>»</w:t>
            </w: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cs="Arial"/>
              </w:rPr>
            </w:pPr>
            <w:r w:rsidRPr="004F4E78">
              <w:rPr>
                <w:rFonts w:cs="Arial"/>
              </w:rPr>
              <w:t> </w:t>
            </w:r>
            <w:r w:rsidRPr="004F4E78">
              <w:rPr>
                <w:rFonts w:cs="Arial"/>
                <w:bCs/>
              </w:rPr>
              <w:t>Цели:</w:t>
            </w:r>
            <w:r w:rsidRPr="004F4E78">
              <w:rPr>
                <w:rFonts w:cs="Arial"/>
              </w:rPr>
              <w:t> вызывать у детей</w:t>
            </w:r>
            <w:r>
              <w:rPr>
                <w:rFonts w:cs="Arial"/>
              </w:rPr>
              <w:t xml:space="preserve"> желание украшать </w:t>
            </w:r>
            <w:r w:rsidRPr="004F4E78">
              <w:rPr>
                <w:rFonts w:cs="Arial"/>
              </w:rPr>
              <w:t xml:space="preserve"> сарафаны матрешек, интерес к образу, закреплять умение ритмично наносить мазки</w:t>
            </w:r>
            <w:r>
              <w:rPr>
                <w:rFonts w:cs="Arial"/>
              </w:rPr>
              <w:t xml:space="preserve"> ватными палочками</w:t>
            </w:r>
            <w:r w:rsidRPr="004F4E78">
              <w:rPr>
                <w:rFonts w:cs="Arial"/>
              </w:rPr>
              <w:t xml:space="preserve"> на лист бумаги , развивать желание работать с гуашью, воспитывать у детей сочувствие к игровому персонажу, вызвать желание помочь ему.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r w:rsidRPr="004F4E78">
              <w:t>«Матрешки танцуют»</w:t>
            </w:r>
          </w:p>
          <w:p w:rsidR="001F44E3" w:rsidRPr="004F4E78" w:rsidRDefault="001F44E3" w:rsidP="00B95D20">
            <w:r w:rsidRPr="00AF660F">
              <w:rPr>
                <w:u w:val="single"/>
              </w:rPr>
              <w:t>Цель</w:t>
            </w:r>
            <w:r w:rsidRPr="004F4E78">
              <w:t>- разучить с детьми танцевальные движения.</w:t>
            </w:r>
          </w:p>
          <w:p w:rsidR="001F44E3" w:rsidRPr="004F4E78" w:rsidRDefault="001F44E3" w:rsidP="00B95D20">
            <w:r w:rsidRPr="004F4E78">
              <w:t>Пение песенки «Мы матрешки».</w:t>
            </w:r>
          </w:p>
          <w:p w:rsidR="001F44E3" w:rsidRPr="004F4E78" w:rsidRDefault="001F44E3" w:rsidP="00B95D20">
            <w:r w:rsidRPr="004F4E78">
              <w:t>Цель: средствами музыки обогащать и расширять представление детей о матрешке</w:t>
            </w:r>
          </w:p>
          <w:p w:rsidR="001F44E3" w:rsidRPr="004F4E78" w:rsidRDefault="001F44E3" w:rsidP="00B95D20"/>
          <w:p w:rsidR="001F44E3" w:rsidRPr="004F4E78" w:rsidRDefault="001F44E3" w:rsidP="00B95D20">
            <w:pPr>
              <w:jc w:val="both"/>
            </w:pPr>
            <w:r w:rsidRPr="004F4E78">
              <w:t>П\И: «</w:t>
            </w:r>
            <w:r>
              <w:rPr>
                <w:rFonts w:cs="Arial"/>
                <w:bCs/>
                <w:shd w:val="clear" w:color="auto" w:fill="FFFFFF"/>
              </w:rPr>
              <w:t>Шли матрешки по дорожке», «Беги к матрешке</w:t>
            </w:r>
            <w:r w:rsidRPr="004F4E78">
              <w:rPr>
                <w:rFonts w:cs="Arial"/>
                <w:bCs/>
                <w:shd w:val="clear" w:color="auto" w:fill="FFFFFF"/>
              </w:rPr>
              <w:t>», «Ой, что за народ за матрешкой идет.</w:t>
            </w:r>
          </w:p>
          <w:p w:rsidR="001F44E3" w:rsidRPr="00380560" w:rsidRDefault="001F44E3" w:rsidP="00380560">
            <w:pPr>
              <w:jc w:val="both"/>
            </w:pPr>
            <w:r w:rsidRPr="004F4E78">
              <w:t>Цель: учить детей согласовывать действия со словами</w:t>
            </w:r>
          </w:p>
          <w:p w:rsidR="001F44E3" w:rsidRDefault="001F44E3" w:rsidP="00385FEB">
            <w:pPr>
              <w:jc w:val="both"/>
              <w:rPr>
                <w:color w:val="000000"/>
                <w:shd w:val="clear" w:color="auto" w:fill="FFFFFF"/>
              </w:rPr>
            </w:pPr>
            <w:r w:rsidRPr="00944991">
              <w:rPr>
                <w:color w:val="000000"/>
                <w:shd w:val="clear" w:color="auto" w:fill="FFFFFF"/>
              </w:rPr>
              <w:t xml:space="preserve">П/игра «Платочек» </w:t>
            </w:r>
            <w:r>
              <w:rPr>
                <w:color w:val="000000"/>
                <w:shd w:val="clear" w:color="auto" w:fill="FFFFFF"/>
              </w:rPr>
              <w:t xml:space="preserve">Цель: </w:t>
            </w:r>
            <w:r w:rsidRPr="00944991">
              <w:rPr>
                <w:color w:val="000000"/>
                <w:shd w:val="clear" w:color="auto" w:fill="FFFFFF"/>
              </w:rPr>
              <w:t>формировать умения выполнять движения и действия с платочками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/>
        </w:tc>
        <w:tc>
          <w:tcPr>
            <w:tcW w:w="3395" w:type="dxa"/>
          </w:tcPr>
          <w:p w:rsidR="001F44E3" w:rsidRPr="004F4E78" w:rsidRDefault="001F44E3" w:rsidP="00B95D20">
            <w:pPr>
              <w:jc w:val="both"/>
            </w:pPr>
          </w:p>
          <w:p w:rsidR="001F44E3" w:rsidRPr="00A51EA7" w:rsidRDefault="001F44E3" w:rsidP="00B95D20">
            <w:pPr>
              <w:jc w:val="both"/>
            </w:pPr>
            <w:r w:rsidRPr="00A51EA7">
              <w:t>Консультация «Игрушка в жизни ребенка»</w:t>
            </w:r>
          </w:p>
        </w:tc>
        <w:tc>
          <w:tcPr>
            <w:tcW w:w="2614" w:type="dxa"/>
          </w:tcPr>
          <w:p w:rsidR="001F44E3" w:rsidRPr="004F4E78" w:rsidRDefault="001F44E3" w:rsidP="00B95D20"/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150" w:afterAutospacing="0" w:line="300" w:lineRule="atLeast"/>
              <w:rPr>
                <w:rFonts w:ascii="Helvetica" w:hAnsi="Helvetica" w:cs="Helvetica"/>
                <w:color w:val="333333"/>
              </w:rPr>
            </w:pPr>
            <w:r w:rsidRPr="004F4E78">
              <w:rPr>
                <w:rStyle w:val="apple-converted-space"/>
                <w:rFonts w:ascii="Helvetica" w:hAnsi="Helvetica" w:cs="Helvetica"/>
                <w:color w:val="333333"/>
              </w:rPr>
              <w:t> </w:t>
            </w:r>
            <w:r w:rsidRPr="004F4E78">
              <w:rPr>
                <w:bCs/>
                <w:color w:val="333333"/>
              </w:rPr>
              <w:t>«Праздник народной игрушки»</w:t>
            </w:r>
            <w:r w:rsidRPr="004F4E78">
              <w:rPr>
                <w:rStyle w:val="apple-converted-space"/>
                <w:rFonts w:ascii="Helvetica" w:hAnsi="Helvetica" w:cs="Helvetica"/>
                <w:b/>
                <w:bCs/>
                <w:color w:val="333333"/>
              </w:rPr>
              <w:t> </w:t>
            </w:r>
          </w:p>
          <w:p w:rsidR="001F44E3" w:rsidRPr="004F4E78" w:rsidRDefault="001F44E3" w:rsidP="00B95D20"/>
        </w:tc>
      </w:tr>
    </w:tbl>
    <w:p w:rsidR="001F44E3" w:rsidRPr="004F4E78" w:rsidRDefault="001F44E3" w:rsidP="00B86DC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"/>
        <w:gridCol w:w="32"/>
        <w:gridCol w:w="2790"/>
        <w:gridCol w:w="37"/>
        <w:gridCol w:w="4343"/>
        <w:gridCol w:w="116"/>
        <w:gridCol w:w="3425"/>
        <w:gridCol w:w="63"/>
        <w:gridCol w:w="2708"/>
      </w:tblGrid>
      <w:tr w:rsidR="001F44E3" w:rsidRPr="004F4E78" w:rsidTr="00FC1E9B">
        <w:tc>
          <w:tcPr>
            <w:tcW w:w="14502" w:type="dxa"/>
            <w:gridSpan w:val="9"/>
          </w:tcPr>
          <w:p w:rsidR="001F44E3" w:rsidRPr="00FB1F19" w:rsidRDefault="001F44E3" w:rsidP="00AF660F">
            <w:pPr>
              <w:jc w:val="center"/>
              <w:rPr>
                <w:b/>
              </w:rPr>
            </w:pPr>
            <w:r w:rsidRPr="00547F4F">
              <w:t>Тема</w:t>
            </w:r>
            <w:r>
              <w:t>: «Мой город, моя страна».</w:t>
            </w:r>
          </w:p>
        </w:tc>
      </w:tr>
      <w:tr w:rsidR="001F44E3" w:rsidRPr="004F4E78" w:rsidTr="007B5309">
        <w:tc>
          <w:tcPr>
            <w:tcW w:w="1020" w:type="dxa"/>
            <w:gridSpan w:val="2"/>
          </w:tcPr>
          <w:p w:rsidR="001F44E3" w:rsidRPr="004F4E78" w:rsidRDefault="001F44E3" w:rsidP="00FB1F19">
            <w:pPr>
              <w:jc w:val="center"/>
            </w:pPr>
            <w:r>
              <w:t>ноябрь</w:t>
            </w:r>
          </w:p>
        </w:tc>
        <w:tc>
          <w:tcPr>
            <w:tcW w:w="2827" w:type="dxa"/>
            <w:gridSpan w:val="2"/>
          </w:tcPr>
          <w:p w:rsidR="001F44E3" w:rsidRDefault="001F44E3" w:rsidP="00044A73">
            <w:pPr>
              <w:jc w:val="center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Познавательное </w:t>
            </w:r>
          </w:p>
          <w:p w:rsidR="001F44E3" w:rsidRDefault="001F44E3" w:rsidP="00044A73">
            <w:pPr>
              <w:jc w:val="center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развитие</w:t>
            </w:r>
          </w:p>
          <w:p w:rsidR="001F44E3" w:rsidRDefault="001F44E3" w:rsidP="00044A73">
            <w:pPr>
              <w:jc w:val="center"/>
              <w:rPr>
                <w:color w:val="111111"/>
                <w:shd w:val="clear" w:color="auto" w:fill="FFFFFF"/>
              </w:rPr>
            </w:pPr>
          </w:p>
          <w:p w:rsidR="001F44E3" w:rsidRDefault="001F44E3" w:rsidP="00044A73">
            <w:pPr>
              <w:jc w:val="center"/>
              <w:rPr>
                <w:color w:val="111111"/>
                <w:shd w:val="clear" w:color="auto" w:fill="FFFFFF"/>
              </w:rPr>
            </w:pPr>
          </w:p>
          <w:p w:rsidR="001F44E3" w:rsidRDefault="001F44E3" w:rsidP="00044A73">
            <w:pPr>
              <w:jc w:val="center"/>
              <w:rPr>
                <w:color w:val="111111"/>
                <w:shd w:val="clear" w:color="auto" w:fill="FFFFFF"/>
              </w:rPr>
            </w:pPr>
          </w:p>
          <w:p w:rsidR="001F44E3" w:rsidRDefault="001F44E3" w:rsidP="00044A73">
            <w:pPr>
              <w:jc w:val="center"/>
              <w:rPr>
                <w:color w:val="111111"/>
                <w:shd w:val="clear" w:color="auto" w:fill="FFFFFF"/>
              </w:rPr>
            </w:pPr>
          </w:p>
          <w:p w:rsidR="001F44E3" w:rsidRDefault="001F44E3" w:rsidP="00044A73">
            <w:pPr>
              <w:jc w:val="center"/>
              <w:rPr>
                <w:color w:val="111111"/>
                <w:shd w:val="clear" w:color="auto" w:fill="FFFFFF"/>
              </w:rPr>
            </w:pPr>
          </w:p>
          <w:p w:rsidR="001F44E3" w:rsidRDefault="001F44E3" w:rsidP="00044A73">
            <w:pPr>
              <w:jc w:val="center"/>
              <w:rPr>
                <w:b/>
              </w:rPr>
            </w:pPr>
          </w:p>
          <w:p w:rsidR="001F44E3" w:rsidRPr="00BB0C09" w:rsidRDefault="001F44E3" w:rsidP="00BB0C09"/>
          <w:p w:rsidR="001F44E3" w:rsidRPr="00BB0C09" w:rsidRDefault="001F44E3" w:rsidP="00BB0C09"/>
          <w:p w:rsidR="001F44E3" w:rsidRPr="00FB1F19" w:rsidRDefault="001F44E3" w:rsidP="00BB0C09">
            <w:pPr>
              <w:jc w:val="both"/>
              <w:rPr>
                <w:color w:val="111111"/>
                <w:shd w:val="clear" w:color="auto" w:fill="FFFFFF"/>
              </w:rPr>
            </w:pPr>
            <w:r w:rsidRPr="00FB1F19">
              <w:rPr>
                <w:color w:val="111111"/>
                <w:shd w:val="clear" w:color="auto" w:fill="FFFFFF"/>
              </w:rPr>
              <w:t>Развитие речи</w:t>
            </w:r>
          </w:p>
          <w:p w:rsidR="001F44E3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Default="001F44E3" w:rsidP="00BB0C09"/>
          <w:p w:rsidR="001F44E3" w:rsidRDefault="001F44E3" w:rsidP="00BB0C09"/>
          <w:p w:rsidR="001F44E3" w:rsidRDefault="001F44E3" w:rsidP="00BB0C09">
            <w:r w:rsidRPr="00FB1F19">
              <w:rPr>
                <w:color w:val="111111"/>
                <w:shd w:val="clear" w:color="auto" w:fill="FFFFFF"/>
              </w:rPr>
              <w:t>Художественно-эстетическое развитие (рисование)</w:t>
            </w:r>
          </w:p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Pr="00BB0C09" w:rsidRDefault="001F44E3" w:rsidP="00BB0C09"/>
          <w:p w:rsidR="001F44E3" w:rsidRDefault="001F44E3" w:rsidP="00BB0C09"/>
          <w:p w:rsidR="001F44E3" w:rsidRDefault="001F44E3" w:rsidP="00BB0C09"/>
          <w:p w:rsidR="001F44E3" w:rsidRPr="00BB0C09" w:rsidRDefault="001F44E3" w:rsidP="00BB0C09">
            <w:r>
              <w:t>Физическое развитие</w:t>
            </w:r>
          </w:p>
        </w:tc>
        <w:tc>
          <w:tcPr>
            <w:tcW w:w="4459" w:type="dxa"/>
            <w:gridSpan w:val="2"/>
          </w:tcPr>
          <w:p w:rsidR="001F44E3" w:rsidRPr="00E01F01" w:rsidRDefault="001F44E3" w:rsidP="00044A73">
            <w:pPr>
              <w:jc w:val="both"/>
              <w:rPr>
                <w:color w:val="111111"/>
                <w:u w:val="single"/>
                <w:bdr w:val="none" w:sz="0" w:space="0" w:color="auto" w:frame="1"/>
                <w:shd w:val="clear" w:color="auto" w:fill="FFFFFF"/>
              </w:rPr>
            </w:pPr>
            <w:r w:rsidRPr="00FB1F19">
              <w:rPr>
                <w:color w:val="111111"/>
                <w:bdr w:val="none" w:sz="0" w:space="0" w:color="auto" w:frame="1"/>
                <w:shd w:val="clear" w:color="auto" w:fill="FFFFFF"/>
              </w:rPr>
              <w:t>Беседа: «</w:t>
            </w:r>
            <w:r w:rsidRPr="00E01F01">
              <w:rPr>
                <w:color w:val="111111"/>
                <w:u w:val="single"/>
                <w:bdr w:val="none" w:sz="0" w:space="0" w:color="auto" w:frame="1"/>
                <w:shd w:val="clear" w:color="auto" w:fill="FFFFFF"/>
              </w:rPr>
              <w:t>Дымковская игрушка»</w:t>
            </w:r>
          </w:p>
          <w:p w:rsidR="001F44E3" w:rsidRPr="00FB1F19" w:rsidRDefault="001F44E3" w:rsidP="00044A73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FB1F19">
              <w:rPr>
                <w:color w:val="111111"/>
                <w:bdr w:val="none" w:sz="0" w:space="0" w:color="auto" w:frame="1"/>
                <w:shd w:val="clear" w:color="auto" w:fill="FFFFFF"/>
              </w:rPr>
              <w:t>Цель: познакомить детей с дымковской игрушкой,</w:t>
            </w:r>
          </w:p>
          <w:p w:rsidR="001F44E3" w:rsidRDefault="001F44E3" w:rsidP="00044A73">
            <w:pPr>
              <w:jc w:val="both"/>
            </w:pPr>
            <w:r w:rsidRPr="004F4E78">
              <w:t>обратить внимание на цвета, использованные в её костюме, на её характер (весёлая).</w:t>
            </w:r>
          </w:p>
          <w:p w:rsidR="001F44E3" w:rsidRPr="00FB1F19" w:rsidRDefault="001F44E3" w:rsidP="00BB0C09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FB1F19">
              <w:rPr>
                <w:color w:val="111111"/>
                <w:bdr w:val="none" w:sz="0" w:space="0" w:color="auto" w:frame="1"/>
                <w:shd w:val="clear" w:color="auto" w:fill="FFFFFF"/>
              </w:rPr>
              <w:t>Д.И.: «Дымковские разрезные картинки»</w:t>
            </w:r>
          </w:p>
          <w:p w:rsidR="001F44E3" w:rsidRPr="00FB1F19" w:rsidRDefault="001F44E3" w:rsidP="00BB0C09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FB1F19">
              <w:rPr>
                <w:color w:val="111111"/>
                <w:bdr w:val="none" w:sz="0" w:space="0" w:color="auto" w:frame="1"/>
                <w:shd w:val="clear" w:color="auto" w:fill="FFFFFF"/>
              </w:rPr>
              <w:t>Цель: закреплять знания о дымковской игрушке, умение составлять картинку из  частей выделять элементы украшения</w:t>
            </w:r>
          </w:p>
          <w:p w:rsidR="001F44E3" w:rsidRPr="00FB1F19" w:rsidRDefault="001F44E3" w:rsidP="00BB0C09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FB1F19">
              <w:rPr>
                <w:color w:val="111111"/>
                <w:bdr w:val="none" w:sz="0" w:space="0" w:color="auto" w:frame="1"/>
                <w:shd w:val="clear" w:color="auto" w:fill="FFFFFF"/>
              </w:rPr>
              <w:t>Чтение потешки «Из-за леса из-за гор едет дедушка Егор…»</w:t>
            </w:r>
          </w:p>
          <w:p w:rsidR="001F44E3" w:rsidRPr="00FB1F19" w:rsidRDefault="001F44E3" w:rsidP="00BB0C09">
            <w:pPr>
              <w:jc w:val="both"/>
              <w:rPr>
                <w:rFonts w:cs="Arial"/>
              </w:rPr>
            </w:pPr>
            <w:r w:rsidRPr="00FB1F19">
              <w:rPr>
                <w:color w:val="111111"/>
                <w:bdr w:val="none" w:sz="0" w:space="0" w:color="auto" w:frame="1"/>
                <w:shd w:val="clear" w:color="auto" w:fill="FFFFFF"/>
              </w:rPr>
              <w:t>Цель:</w:t>
            </w:r>
            <w:r w:rsidRPr="00FB1F19">
              <w:rPr>
                <w:rFonts w:cs="Arial"/>
              </w:rPr>
              <w:t> познакомить детей с художественным произведением помочь понять содержание новой потешки, способствовать восприятию интонационной речи.</w:t>
            </w:r>
          </w:p>
          <w:p w:rsidR="001F44E3" w:rsidRPr="00FB1F19" w:rsidRDefault="001F44E3" w:rsidP="00BB0C09">
            <w:pPr>
              <w:pStyle w:val="c12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B1F19">
              <w:rPr>
                <w:rFonts w:cs="Arial"/>
              </w:rPr>
              <w:t>Д.И.: «</w:t>
            </w:r>
            <w:r w:rsidRPr="00FB1F19">
              <w:rPr>
                <w:rStyle w:val="c9"/>
                <w:bCs/>
                <w:color w:val="000000"/>
              </w:rPr>
              <w:t>Чудесный мешочек»</w:t>
            </w:r>
            <w:r w:rsidRPr="00FB1F19">
              <w:rPr>
                <w:rStyle w:val="c9"/>
                <w:b/>
                <w:bCs/>
                <w:color w:val="000000"/>
              </w:rPr>
              <w:t xml:space="preserve">                </w:t>
            </w:r>
          </w:p>
          <w:p w:rsidR="001F44E3" w:rsidRPr="00FB1F19" w:rsidRDefault="001F44E3" w:rsidP="00BB0C09">
            <w:pPr>
              <w:pStyle w:val="c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BB0C09">
              <w:rPr>
                <w:rStyle w:val="c9"/>
                <w:bCs/>
                <w:color w:val="000000"/>
              </w:rPr>
              <w:t>Цель</w:t>
            </w:r>
            <w:r w:rsidRPr="00FB1F19">
              <w:rPr>
                <w:rStyle w:val="c9"/>
                <w:b/>
                <w:bCs/>
                <w:color w:val="000000"/>
              </w:rPr>
              <w:t>:</w:t>
            </w:r>
            <w:r w:rsidRPr="00FB1F19">
              <w:rPr>
                <w:rStyle w:val="c5"/>
                <w:color w:val="000000"/>
              </w:rPr>
              <w:t> ориентироваться на род имени существительного при определении предмета по его признакам; учить находить нужную игрушку</w:t>
            </w:r>
          </w:p>
          <w:p w:rsidR="001F44E3" w:rsidRPr="00FB1F19" w:rsidRDefault="001F44E3" w:rsidP="00BB0C09">
            <w:pPr>
              <w:pStyle w:val="c0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НОД</w:t>
            </w:r>
            <w:r w:rsidRPr="00FB1F19">
              <w:rPr>
                <w:color w:val="000000"/>
              </w:rPr>
              <w:t>: «Красивый полосатый коврик»</w:t>
            </w:r>
          </w:p>
          <w:p w:rsidR="001F44E3" w:rsidRDefault="001F44E3" w:rsidP="00BB0C09">
            <w:pPr>
              <w:pStyle w:val="c0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Цель: Познакомить детей с дымковскими игрушками. Учить рисовать линии слева направо, вести кисть по ворсу неотрывно; хорошо набирать краску на кисть; тщательно промывать кисть; рисовать другим цветом аккуратно, Развивать восприятие цвета, закреплять знания цветов. Вызвать положительный эмоциональный отклик на произведение искусства.</w:t>
            </w:r>
          </w:p>
          <w:p w:rsidR="001F44E3" w:rsidRPr="00FB1F19" w:rsidRDefault="001F44E3" w:rsidP="00BB0C09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FB1F19">
              <w:rPr>
                <w:color w:val="111111"/>
                <w:bdr w:val="none" w:sz="0" w:space="0" w:color="auto" w:frame="1"/>
                <w:shd w:val="clear" w:color="auto" w:fill="FFFFFF"/>
              </w:rPr>
              <w:t>П.И.: «Лошадки»</w:t>
            </w:r>
          </w:p>
          <w:p w:rsidR="001F44E3" w:rsidRPr="004F4E78" w:rsidRDefault="001F44E3" w:rsidP="00BB0C09">
            <w:r w:rsidRPr="004F4E78">
              <w:t>Цель: учить детей согласовывать действия со словами.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rFonts w:ascii="Calibri" w:hAnsi="Calibri"/>
                <w:color w:val="000000"/>
              </w:rPr>
              <w:t> </w:t>
            </w:r>
            <w:r>
              <w:rPr>
                <w:color w:val="000000"/>
              </w:rPr>
              <w:t>НОД</w:t>
            </w:r>
            <w:r w:rsidRPr="00FB1F19">
              <w:rPr>
                <w:color w:val="000000"/>
              </w:rPr>
              <w:t>: «В гости к лошадке»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Упражнять в ходьбе и беге врассыпную, в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прыжках на  двух ногах с продвижением вперёд,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воспитывать желание выполнять движения: бег,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 прыжки, ползание под дугу</w:t>
            </w:r>
            <w:r w:rsidRPr="00FB1F19">
              <w:rPr>
                <w:color w:val="889596"/>
              </w:rPr>
              <w:t>;  </w:t>
            </w:r>
            <w:r w:rsidRPr="00FB1F19">
              <w:rPr>
                <w:color w:val="000000"/>
              </w:rPr>
              <w:t>получать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 удовольствие от выполнения; воспитывать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 отзывчивость, эмоциональность; в игре</w:t>
            </w:r>
          </w:p>
          <w:p w:rsidR="001F44E3" w:rsidRPr="00FB1F19" w:rsidRDefault="001F44E3" w:rsidP="00BB0C09">
            <w:pPr>
              <w:shd w:val="clear" w:color="auto" w:fill="FFFFFF"/>
              <w:jc w:val="both"/>
              <w:rPr>
                <w:color w:val="000000"/>
              </w:rPr>
            </w:pPr>
            <w:r w:rsidRPr="00FB1F19">
              <w:rPr>
                <w:color w:val="000000"/>
              </w:rPr>
              <w:t>развивать умение согласовывать движения со</w:t>
            </w:r>
            <w:r>
              <w:rPr>
                <w:color w:val="000000"/>
              </w:rPr>
              <w:t xml:space="preserve"> словом</w:t>
            </w:r>
          </w:p>
          <w:p w:rsidR="001F44E3" w:rsidRPr="00FB1F19" w:rsidRDefault="001F44E3" w:rsidP="00B86DC9">
            <w:pPr>
              <w:jc w:val="center"/>
              <w:rPr>
                <w:b/>
              </w:rPr>
            </w:pPr>
          </w:p>
        </w:tc>
        <w:tc>
          <w:tcPr>
            <w:tcW w:w="3488" w:type="dxa"/>
            <w:gridSpan w:val="2"/>
          </w:tcPr>
          <w:p w:rsidR="001F44E3" w:rsidRPr="00FB1F19" w:rsidRDefault="001F44E3" w:rsidP="00044A73">
            <w:pPr>
              <w:jc w:val="both"/>
              <w:rPr>
                <w:b/>
              </w:rPr>
            </w:pPr>
            <w:r>
              <w:t xml:space="preserve">Консультация </w:t>
            </w:r>
            <w:r w:rsidRPr="004F4E78">
              <w:t>«Как познакомить ребенка с дымковской игрушкой»</w:t>
            </w:r>
          </w:p>
        </w:tc>
        <w:tc>
          <w:tcPr>
            <w:tcW w:w="2708" w:type="dxa"/>
          </w:tcPr>
          <w:p w:rsidR="001F44E3" w:rsidRPr="00FC1E9B" w:rsidRDefault="001F44E3" w:rsidP="00FC1E9B">
            <w:pPr>
              <w:jc w:val="center"/>
            </w:pPr>
            <w:r w:rsidRPr="00FC1E9B">
              <w:t>Создание коллажа «Дымковские мастера»</w:t>
            </w:r>
          </w:p>
        </w:tc>
      </w:tr>
      <w:tr w:rsidR="001F44E3" w:rsidRPr="004F4E78" w:rsidTr="00FC1E9B">
        <w:tc>
          <w:tcPr>
            <w:tcW w:w="14502" w:type="dxa"/>
            <w:gridSpan w:val="9"/>
          </w:tcPr>
          <w:p w:rsidR="001F44E3" w:rsidRPr="00FB1F19" w:rsidRDefault="001F44E3" w:rsidP="00FB1F19">
            <w:pPr>
              <w:jc w:val="center"/>
              <w:rPr>
                <w:b/>
              </w:rPr>
            </w:pPr>
            <w:r>
              <w:t>Тема: Новый год.Елка</w:t>
            </w:r>
          </w:p>
        </w:tc>
      </w:tr>
      <w:tr w:rsidR="001F44E3" w:rsidRPr="004F4E78" w:rsidTr="007B5309">
        <w:tc>
          <w:tcPr>
            <w:tcW w:w="1020" w:type="dxa"/>
            <w:gridSpan w:val="2"/>
          </w:tcPr>
          <w:p w:rsidR="001F44E3" w:rsidRPr="004F4E78" w:rsidRDefault="001F44E3" w:rsidP="00FB1F19">
            <w:pPr>
              <w:jc w:val="center"/>
            </w:pPr>
            <w:r>
              <w:t>декабрь</w:t>
            </w:r>
          </w:p>
        </w:tc>
        <w:tc>
          <w:tcPr>
            <w:tcW w:w="2827" w:type="dxa"/>
            <w:gridSpan w:val="2"/>
          </w:tcPr>
          <w:p w:rsidR="001F44E3" w:rsidRDefault="001F44E3" w:rsidP="00E630BA">
            <w:pPr>
              <w:jc w:val="both"/>
            </w:pPr>
            <w:r>
              <w:t>Познавательное развитие</w:t>
            </w:r>
          </w:p>
          <w:p w:rsidR="001F44E3" w:rsidRPr="00D55306" w:rsidRDefault="001F44E3" w:rsidP="00E630BA"/>
          <w:p w:rsidR="001F44E3" w:rsidRPr="00D55306" w:rsidRDefault="001F44E3" w:rsidP="00E630BA"/>
          <w:p w:rsidR="001F44E3" w:rsidRDefault="001F44E3" w:rsidP="00E630BA"/>
          <w:p w:rsidR="001F44E3" w:rsidRDefault="001F44E3" w:rsidP="00E630BA">
            <w:r w:rsidRPr="004F4E78">
              <w:t>(действие с предметами)</w:t>
            </w:r>
          </w:p>
          <w:p w:rsidR="001F44E3" w:rsidRPr="00D55306" w:rsidRDefault="001F44E3" w:rsidP="00E630BA"/>
          <w:p w:rsidR="001F44E3" w:rsidRPr="00D55306" w:rsidRDefault="001F44E3" w:rsidP="00E630BA"/>
          <w:p w:rsidR="001F44E3" w:rsidRPr="00D55306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>
            <w:r>
              <w:t>Речевое развитие</w:t>
            </w:r>
          </w:p>
          <w:p w:rsidR="001F44E3" w:rsidRPr="00D55306" w:rsidRDefault="001F44E3" w:rsidP="00E630BA"/>
          <w:p w:rsidR="001F44E3" w:rsidRPr="00D55306" w:rsidRDefault="001F44E3" w:rsidP="00E630BA"/>
          <w:p w:rsidR="001F44E3" w:rsidRPr="00D55306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>
            <w:r>
              <w:t>Художественно – эстетическое развитие</w:t>
            </w:r>
          </w:p>
          <w:p w:rsidR="001F44E3" w:rsidRDefault="001F44E3" w:rsidP="00E630BA"/>
          <w:p w:rsidR="001F44E3" w:rsidRDefault="001F44E3" w:rsidP="00E630BA">
            <w:r>
              <w:t>(рисование)</w:t>
            </w:r>
          </w:p>
          <w:p w:rsidR="001F44E3" w:rsidRDefault="001F44E3" w:rsidP="00E630BA"/>
          <w:p w:rsidR="001F44E3" w:rsidRDefault="001F44E3" w:rsidP="00E630BA">
            <w:r>
              <w:t>(лепка)</w:t>
            </w:r>
          </w:p>
          <w:p w:rsidR="001F44E3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>
            <w:r>
              <w:t>(музыка)</w:t>
            </w:r>
          </w:p>
          <w:p w:rsidR="001F44E3" w:rsidRPr="00D55306" w:rsidRDefault="001F44E3" w:rsidP="00E630BA"/>
          <w:p w:rsidR="001F44E3" w:rsidRPr="00D55306" w:rsidRDefault="001F44E3" w:rsidP="00E630BA"/>
          <w:p w:rsidR="001F44E3" w:rsidRPr="00D55306" w:rsidRDefault="001F44E3" w:rsidP="00E630BA"/>
          <w:p w:rsidR="001F44E3" w:rsidRPr="00D55306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/>
          <w:p w:rsidR="001F44E3" w:rsidRDefault="001F44E3" w:rsidP="00E630BA">
            <w:pPr>
              <w:rPr>
                <w:color w:val="111111"/>
                <w:shd w:val="clear" w:color="auto" w:fill="FFFFFF"/>
              </w:rPr>
            </w:pPr>
            <w:r>
              <w:t>Познавательное развитие</w:t>
            </w:r>
          </w:p>
          <w:p w:rsidR="001F44E3" w:rsidRPr="00B86DC9" w:rsidRDefault="001F44E3" w:rsidP="00B86DC9"/>
          <w:p w:rsidR="001F44E3" w:rsidRPr="00B86DC9" w:rsidRDefault="001F44E3" w:rsidP="00B86DC9"/>
          <w:p w:rsidR="001F44E3" w:rsidRPr="00B86DC9" w:rsidRDefault="001F44E3" w:rsidP="00B86DC9"/>
          <w:p w:rsidR="001F44E3" w:rsidRPr="00B86DC9" w:rsidRDefault="001F44E3" w:rsidP="00B86DC9"/>
          <w:p w:rsidR="001F44E3" w:rsidRDefault="001F44E3" w:rsidP="00B86DC9"/>
          <w:p w:rsidR="001F44E3" w:rsidRDefault="001F44E3" w:rsidP="00B86DC9">
            <w:r>
              <w:t>Художественно – эстетическое развитие</w:t>
            </w:r>
          </w:p>
          <w:p w:rsidR="001F44E3" w:rsidRDefault="001F44E3" w:rsidP="00B86DC9">
            <w:r>
              <w:t>Физическое развитие</w:t>
            </w:r>
          </w:p>
          <w:p w:rsidR="001F44E3" w:rsidRPr="00B86DC9" w:rsidRDefault="001F44E3" w:rsidP="00B86DC9"/>
          <w:p w:rsidR="001F44E3" w:rsidRDefault="001F44E3" w:rsidP="00B86DC9"/>
          <w:p w:rsidR="001F44E3" w:rsidRDefault="001F44E3" w:rsidP="00B86DC9"/>
          <w:p w:rsidR="001F44E3" w:rsidRPr="00B86DC9" w:rsidRDefault="001F44E3" w:rsidP="00B86DC9">
            <w:r>
              <w:t>Речевое развитие</w:t>
            </w:r>
          </w:p>
        </w:tc>
        <w:tc>
          <w:tcPr>
            <w:tcW w:w="4459" w:type="dxa"/>
            <w:gridSpan w:val="2"/>
          </w:tcPr>
          <w:p w:rsidR="001F44E3" w:rsidRPr="004F4E78" w:rsidRDefault="001F44E3" w:rsidP="00E630BA">
            <w:pPr>
              <w:jc w:val="both"/>
            </w:pPr>
            <w:r w:rsidRPr="004F4E78">
              <w:t>Тема: «Кто  такой Ванька –встанька?»</w:t>
            </w:r>
          </w:p>
          <w:p w:rsidR="001F44E3" w:rsidRDefault="001F44E3" w:rsidP="00E630BA">
            <w:pPr>
              <w:jc w:val="both"/>
            </w:pPr>
            <w:r w:rsidRPr="004F4E78">
              <w:t>Цель: знакомство с народным творчеством на примере народной игрушки – Ваньки-встаньки</w:t>
            </w:r>
          </w:p>
          <w:p w:rsidR="001F44E3" w:rsidRPr="00FB1F19" w:rsidRDefault="001F44E3" w:rsidP="00E630BA">
            <w:pPr>
              <w:rPr>
                <w:color w:val="000000"/>
                <w:shd w:val="clear" w:color="auto" w:fill="FFFFFF"/>
              </w:rPr>
            </w:pPr>
            <w:r w:rsidRPr="00FB1F19">
              <w:rPr>
                <w:color w:val="000000"/>
                <w:shd w:val="clear" w:color="auto" w:fill="FFFFFF"/>
              </w:rPr>
              <w:t>Д,И.:«Разноцветный сундучок»</w:t>
            </w:r>
          </w:p>
          <w:p w:rsidR="001F44E3" w:rsidRPr="00FB1F19" w:rsidRDefault="001F44E3" w:rsidP="00E630BA">
            <w:pPr>
              <w:jc w:val="both"/>
              <w:rPr>
                <w:color w:val="000000"/>
                <w:shd w:val="clear" w:color="auto" w:fill="FFFFFF"/>
              </w:rPr>
            </w:pPr>
            <w:r w:rsidRPr="00FB1F19">
              <w:rPr>
                <w:color w:val="000000"/>
                <w:shd w:val="clear" w:color="auto" w:fill="FFFFFF"/>
              </w:rPr>
              <w:t>Цель: Учить детей называть предметы.</w:t>
            </w:r>
          </w:p>
          <w:p w:rsidR="001F44E3" w:rsidRPr="00FB1F19" w:rsidRDefault="001F44E3" w:rsidP="00E630BA">
            <w:pPr>
              <w:jc w:val="both"/>
              <w:rPr>
                <w:color w:val="000000"/>
                <w:shd w:val="clear" w:color="auto" w:fill="FFFFFF"/>
              </w:rPr>
            </w:pPr>
            <w:r w:rsidRPr="00FB1F19">
              <w:rPr>
                <w:color w:val="000000"/>
                <w:shd w:val="clear" w:color="auto" w:fill="FFFFFF"/>
              </w:rPr>
              <w:t>Игра: «Какая наша неваляшка?»</w:t>
            </w:r>
          </w:p>
          <w:p w:rsidR="001F44E3" w:rsidRDefault="001F44E3" w:rsidP="00E630BA">
            <w:pPr>
              <w:jc w:val="both"/>
              <w:rPr>
                <w:rFonts w:cs="Arial"/>
                <w:color w:val="111111"/>
                <w:shd w:val="clear" w:color="auto" w:fill="FFFFFF"/>
              </w:rPr>
            </w:pPr>
            <w:r w:rsidRPr="00FB1F19">
              <w:rPr>
                <w:color w:val="000000"/>
                <w:shd w:val="clear" w:color="auto" w:fill="FFFFFF"/>
              </w:rPr>
              <w:t xml:space="preserve">Цель: 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>закреплять знания 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детей о</w:t>
            </w:r>
            <w:r w:rsidRPr="00FB1F19">
              <w:rPr>
                <w:rStyle w:val="Strong"/>
                <w:rFonts w:cs="Arial"/>
                <w:bCs/>
                <w:color w:val="111111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величине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>, форме, цвете предметов</w:t>
            </w:r>
          </w:p>
          <w:p w:rsidR="001F44E3" w:rsidRDefault="001F44E3" w:rsidP="00E630BA">
            <w:pPr>
              <w:shd w:val="clear" w:color="auto" w:fill="FFFFFF"/>
            </w:pPr>
          </w:p>
          <w:p w:rsidR="001F44E3" w:rsidRPr="00FB1F19" w:rsidRDefault="001F44E3" w:rsidP="00E630BA">
            <w:pPr>
              <w:shd w:val="clear" w:color="auto" w:fill="FFFFFF"/>
              <w:rPr>
                <w:rFonts w:ascii="Calibri" w:hAnsi="Calibri"/>
                <w:color w:val="000000"/>
              </w:rPr>
            </w:pPr>
            <w:r w:rsidRPr="004F4E78">
              <w:t>Чтение стихотворения «Ванька-встанька» С. Я. Маршака,</w:t>
            </w:r>
            <w:r w:rsidRPr="00FB1F19">
              <w:rPr>
                <w:color w:val="000000"/>
              </w:rPr>
              <w:t xml:space="preserve"> Б.Заходер ««Ванька – встанька»; другие стихи о неваляшках</w:t>
            </w:r>
          </w:p>
          <w:p w:rsidR="001F44E3" w:rsidRDefault="001F44E3" w:rsidP="00E630BA">
            <w:pPr>
              <w:jc w:val="both"/>
            </w:pPr>
            <w:r w:rsidRPr="004F4E78">
              <w:t>Цель: познакомить детей с произведением С.Я.Маршака, Б.Заходера</w:t>
            </w:r>
          </w:p>
          <w:p w:rsidR="001F44E3" w:rsidRDefault="001F44E3" w:rsidP="00E630BA">
            <w:pPr>
              <w:jc w:val="both"/>
            </w:pPr>
          </w:p>
          <w:p w:rsidR="001F44E3" w:rsidRPr="004F4E78" w:rsidRDefault="001F44E3" w:rsidP="00E630BA">
            <w:pPr>
              <w:jc w:val="both"/>
            </w:pPr>
            <w:r>
              <w:t>НОД:</w:t>
            </w:r>
            <w:r w:rsidRPr="004F4E78">
              <w:t>«Неваляшки – яркие рубашки»</w:t>
            </w:r>
          </w:p>
          <w:p w:rsidR="001F44E3" w:rsidRDefault="001F44E3" w:rsidP="00E630BA">
            <w:pPr>
              <w:jc w:val="both"/>
            </w:pPr>
            <w:r w:rsidRPr="004F4E78">
              <w:t>Цель: ритмом мазков украшать силуэт готовой формы. Развивать эстетические чувства.</w:t>
            </w:r>
          </w:p>
          <w:p w:rsidR="001F44E3" w:rsidRPr="004F4E78" w:rsidRDefault="001F44E3" w:rsidP="00E630BA">
            <w:pPr>
              <w:jc w:val="both"/>
            </w:pPr>
            <w:r>
              <w:t>НОД</w:t>
            </w:r>
            <w:r w:rsidRPr="004F4E78">
              <w:t>«Куколка-неваляшка»</w:t>
            </w:r>
          </w:p>
          <w:p w:rsidR="001F44E3" w:rsidRDefault="001F44E3" w:rsidP="00E630BA">
            <w:pPr>
              <w:jc w:val="both"/>
              <w:rPr>
                <w:rFonts w:cs="Arial"/>
                <w:color w:val="111111"/>
                <w:shd w:val="clear" w:color="auto" w:fill="FFFFFF"/>
              </w:rPr>
            </w:pPr>
            <w:r w:rsidRPr="004F4E78">
              <w:t xml:space="preserve">Цель: 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>Учить детей создавать образ игрушки, прикрепляя, друг к другу пластилиновые </w:t>
            </w:r>
            <w:r w:rsidRPr="00FB1F19">
              <w:rPr>
                <w:rFonts w:cs="Arial"/>
                <w:color w:val="111111"/>
                <w:bdr w:val="none" w:sz="0" w:space="0" w:color="auto" w:frame="1"/>
                <w:shd w:val="clear" w:color="auto" w:fill="FFFFFF"/>
              </w:rPr>
              <w:t>шарики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>: большой снизу, маленький сверху. Учить собирать целое из нескольких частей. Продолжать учить детей скатывать из пластилина шарики круговыми движениями между ладоней. Развивать мелкую моторику.</w:t>
            </w:r>
          </w:p>
          <w:p w:rsidR="001F44E3" w:rsidRPr="004F4E78" w:rsidRDefault="001F44E3" w:rsidP="00E630BA">
            <w:pPr>
              <w:jc w:val="both"/>
            </w:pPr>
            <w:r w:rsidRPr="004F4E78">
              <w:t>« Танец неваляшек»</w:t>
            </w:r>
          </w:p>
          <w:p w:rsidR="001F44E3" w:rsidRPr="004F4E78" w:rsidRDefault="001F44E3" w:rsidP="00E630BA">
            <w:pPr>
              <w:jc w:val="both"/>
            </w:pPr>
            <w:r w:rsidRPr="004F4E78">
              <w:t>Цель: разучить с детьми танцевальные движения</w:t>
            </w:r>
          </w:p>
          <w:p w:rsidR="001F44E3" w:rsidRPr="004F4E78" w:rsidRDefault="001F44E3" w:rsidP="00E630BA">
            <w:pPr>
              <w:jc w:val="both"/>
            </w:pPr>
            <w:r w:rsidRPr="004F4E78">
              <w:t>«Мы милашки – куклы неваляшки»</w:t>
            </w:r>
          </w:p>
          <w:p w:rsidR="001F44E3" w:rsidRDefault="001F44E3" w:rsidP="00E630BA">
            <w:pPr>
              <w:jc w:val="both"/>
            </w:pPr>
            <w:r w:rsidRPr="004F4E78">
              <w:t>Цель: вызывать активность детей при подпевании и пении.</w:t>
            </w:r>
          </w:p>
          <w:p w:rsidR="001F44E3" w:rsidRDefault="001F44E3" w:rsidP="00E630BA">
            <w:pPr>
              <w:jc w:val="both"/>
            </w:pPr>
          </w:p>
          <w:p w:rsidR="001F44E3" w:rsidRDefault="001F44E3" w:rsidP="00E630BA">
            <w:pPr>
              <w:jc w:val="both"/>
            </w:pPr>
            <w:r>
              <w:t>Беседа «Погремушка-моя первая игрушка»</w:t>
            </w:r>
          </w:p>
          <w:p w:rsidR="001F44E3" w:rsidRDefault="001F44E3" w:rsidP="00E630BA">
            <w:pPr>
              <w:jc w:val="both"/>
            </w:pPr>
            <w:r>
              <w:t>Цель: учить элементарным игровым действиям, сенсорным способностям. Обогащать образно – игровые и имитационные движения</w:t>
            </w:r>
          </w:p>
          <w:p w:rsidR="001F44E3" w:rsidRDefault="001F44E3" w:rsidP="00E630BA">
            <w:pPr>
              <w:jc w:val="both"/>
            </w:pPr>
          </w:p>
          <w:p w:rsidR="001F44E3" w:rsidRDefault="001F44E3" w:rsidP="00E630BA">
            <w:pPr>
              <w:jc w:val="both"/>
            </w:pPr>
            <w:r>
              <w:t>Музыкальные игры с погремушками « Громко – тихо» и т.д.</w:t>
            </w:r>
          </w:p>
          <w:p w:rsidR="001F44E3" w:rsidRDefault="001F44E3" w:rsidP="00E630BA">
            <w:pPr>
              <w:jc w:val="both"/>
            </w:pPr>
            <w:r>
              <w:t>Физические упражнения и подвижные игры с погремушками</w:t>
            </w:r>
          </w:p>
          <w:p w:rsidR="001F44E3" w:rsidRPr="00FB1F19" w:rsidRDefault="001F44E3" w:rsidP="00E630BA">
            <w:pPr>
              <w:pStyle w:val="c4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>
              <w:t>Чтение А Барто «Погремушка», «Погремушки у ребят».</w:t>
            </w:r>
          </w:p>
        </w:tc>
        <w:tc>
          <w:tcPr>
            <w:tcW w:w="3488" w:type="dxa"/>
            <w:gridSpan w:val="2"/>
          </w:tcPr>
          <w:p w:rsidR="001F44E3" w:rsidRPr="006914FB" w:rsidRDefault="001F44E3" w:rsidP="006914FB">
            <w:r w:rsidRPr="006914FB">
              <w:t>Изготовление родителями новогодних костюмов неваляшек.</w:t>
            </w:r>
          </w:p>
        </w:tc>
        <w:tc>
          <w:tcPr>
            <w:tcW w:w="2708" w:type="dxa"/>
          </w:tcPr>
          <w:p w:rsidR="001F44E3" w:rsidRDefault="001F44E3" w:rsidP="006914FB">
            <w:pPr>
              <w:jc w:val="both"/>
            </w:pPr>
            <w:r>
              <w:t>Праздник «Новый год»</w:t>
            </w:r>
          </w:p>
          <w:p w:rsidR="001F44E3" w:rsidRPr="006914FB" w:rsidRDefault="001F44E3" w:rsidP="006914FB">
            <w:pPr>
              <w:tabs>
                <w:tab w:val="left" w:pos="544"/>
              </w:tabs>
            </w:pPr>
          </w:p>
        </w:tc>
      </w:tr>
      <w:tr w:rsidR="001F44E3" w:rsidRPr="004F4E78" w:rsidTr="007B5309">
        <w:tc>
          <w:tcPr>
            <w:tcW w:w="14502" w:type="dxa"/>
            <w:gridSpan w:val="9"/>
          </w:tcPr>
          <w:p w:rsidR="001F44E3" w:rsidRPr="00E630BA" w:rsidRDefault="001F44E3" w:rsidP="00E630BA">
            <w:pPr>
              <w:jc w:val="center"/>
            </w:pPr>
            <w:r>
              <w:t xml:space="preserve">Тема:  </w:t>
            </w:r>
            <w:r>
              <w:rPr>
                <w:color w:val="111111"/>
                <w:bdr w:val="none" w:sz="0" w:space="0" w:color="auto" w:frame="1"/>
                <w:shd w:val="clear" w:color="auto" w:fill="FFFFFF"/>
              </w:rPr>
              <w:t>знакомство с народной культурой и традициями.</w:t>
            </w:r>
          </w:p>
        </w:tc>
      </w:tr>
      <w:tr w:rsidR="001F44E3" w:rsidRPr="004F4E78" w:rsidTr="007B5309">
        <w:tc>
          <w:tcPr>
            <w:tcW w:w="988" w:type="dxa"/>
          </w:tcPr>
          <w:p w:rsidR="001F44E3" w:rsidRPr="004F4E78" w:rsidRDefault="001F44E3" w:rsidP="00FB1F19">
            <w:pPr>
              <w:jc w:val="center"/>
            </w:pPr>
            <w:r>
              <w:t>апрель</w:t>
            </w:r>
          </w:p>
        </w:tc>
        <w:tc>
          <w:tcPr>
            <w:tcW w:w="2822" w:type="dxa"/>
            <w:gridSpan w:val="2"/>
          </w:tcPr>
          <w:p w:rsidR="001F44E3" w:rsidRPr="00E630BA" w:rsidRDefault="001F44E3" w:rsidP="00B95D20">
            <w:pPr>
              <w:rPr>
                <w:shd w:val="clear" w:color="auto" w:fill="FFFFFF"/>
              </w:rPr>
            </w:pPr>
            <w:r w:rsidRPr="00E630BA">
              <w:rPr>
                <w:shd w:val="clear" w:color="auto" w:fill="FFFFFF"/>
              </w:rPr>
              <w:t>Познавательное развитие</w:t>
            </w:r>
          </w:p>
          <w:p w:rsidR="001F44E3" w:rsidRPr="00E630BA" w:rsidRDefault="001F44E3" w:rsidP="00B95D20">
            <w:pPr>
              <w:rPr>
                <w:shd w:val="clear" w:color="auto" w:fill="FFFFFF"/>
              </w:rPr>
            </w:pPr>
          </w:p>
          <w:p w:rsidR="001F44E3" w:rsidRPr="00E630BA" w:rsidRDefault="001F44E3" w:rsidP="00B95D20">
            <w:pPr>
              <w:rPr>
                <w:shd w:val="clear" w:color="auto" w:fill="FFFFFF"/>
              </w:rPr>
            </w:pPr>
          </w:p>
          <w:p w:rsidR="001F44E3" w:rsidRPr="00E630BA" w:rsidRDefault="001F44E3" w:rsidP="00B95D20">
            <w:pPr>
              <w:rPr>
                <w:shd w:val="clear" w:color="auto" w:fill="FFFFFF"/>
              </w:rPr>
            </w:pPr>
          </w:p>
          <w:p w:rsidR="001F44E3" w:rsidRDefault="001F44E3" w:rsidP="00B95D20">
            <w:pPr>
              <w:rPr>
                <w:shd w:val="clear" w:color="auto" w:fill="FFFFFF"/>
              </w:rPr>
            </w:pPr>
          </w:p>
          <w:p w:rsidR="001F44E3" w:rsidRDefault="001F44E3" w:rsidP="00B95D20">
            <w:pPr>
              <w:rPr>
                <w:shd w:val="clear" w:color="auto" w:fill="FFFFFF"/>
              </w:rPr>
            </w:pPr>
          </w:p>
          <w:p w:rsidR="001F44E3" w:rsidRPr="00E630BA" w:rsidRDefault="001F44E3" w:rsidP="00B95D20">
            <w:pPr>
              <w:rPr>
                <w:shd w:val="clear" w:color="auto" w:fill="FFFFFF"/>
              </w:rPr>
            </w:pPr>
          </w:p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>
            <w:r w:rsidRPr="00E630BA">
              <w:t>Развитие речи</w:t>
            </w:r>
          </w:p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Default="001F44E3" w:rsidP="00D55306"/>
          <w:p w:rsidR="001F44E3" w:rsidRPr="00E630BA" w:rsidRDefault="001F44E3" w:rsidP="00D55306">
            <w:r w:rsidRPr="00E630BA">
              <w:t>Художественно – эстетическое развитие</w:t>
            </w:r>
          </w:p>
          <w:p w:rsidR="001F44E3" w:rsidRPr="00E630BA" w:rsidRDefault="001F44E3" w:rsidP="00D55306">
            <w:r w:rsidRPr="00E630BA">
              <w:t>(рисование)</w:t>
            </w:r>
          </w:p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Default="001F44E3" w:rsidP="00D55306"/>
          <w:p w:rsidR="001F44E3" w:rsidRPr="00E630BA" w:rsidRDefault="001F44E3" w:rsidP="00D55306">
            <w:r w:rsidRPr="00E630BA">
              <w:t>(лепка)</w:t>
            </w:r>
          </w:p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>
            <w:r w:rsidRPr="00E630BA">
              <w:t>(музыка)</w:t>
            </w:r>
          </w:p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Pr="00E630BA" w:rsidRDefault="001F44E3" w:rsidP="00D55306"/>
          <w:p w:rsidR="001F44E3" w:rsidRDefault="001F44E3" w:rsidP="00D55306"/>
          <w:p w:rsidR="001F44E3" w:rsidRPr="00E630BA" w:rsidRDefault="001F44E3" w:rsidP="00D55306">
            <w:r w:rsidRPr="00E630BA">
              <w:t>Физическая культура</w:t>
            </w:r>
          </w:p>
        </w:tc>
        <w:tc>
          <w:tcPr>
            <w:tcW w:w="4380" w:type="dxa"/>
            <w:gridSpan w:val="2"/>
          </w:tcPr>
          <w:p w:rsidR="001F44E3" w:rsidRPr="00E630BA" w:rsidRDefault="001F44E3" w:rsidP="00044A73">
            <w:pPr>
              <w:jc w:val="both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НОД</w:t>
            </w:r>
            <w:r w:rsidRPr="00E630BA">
              <w:rPr>
                <w:bdr w:val="none" w:sz="0" w:space="0" w:color="auto" w:frame="1"/>
                <w:shd w:val="clear" w:color="auto" w:fill="FFFFFF"/>
              </w:rPr>
              <w:t>: « Богородская игрушка»</w:t>
            </w:r>
          </w:p>
          <w:p w:rsidR="001F44E3" w:rsidRPr="00D55306" w:rsidRDefault="001F44E3" w:rsidP="00044A73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E630BA">
              <w:rPr>
                <w:bdr w:val="none" w:sz="0" w:space="0" w:color="auto" w:frame="1"/>
                <w:shd w:val="clear" w:color="auto" w:fill="FFFFFF"/>
              </w:rPr>
              <w:t>Цель: познакомить детей с</w:t>
            </w:r>
            <w:r w:rsidRPr="00D55306">
              <w:rPr>
                <w:color w:val="111111"/>
                <w:bdr w:val="none" w:sz="0" w:space="0" w:color="auto" w:frame="1"/>
                <w:shd w:val="clear" w:color="auto" w:fill="FFFFFF"/>
              </w:rPr>
              <w:t xml:space="preserve"> богородской игрушкой</w:t>
            </w:r>
            <w:r>
              <w:rPr>
                <w:color w:val="111111"/>
                <w:bdr w:val="none" w:sz="0" w:space="0" w:color="auto" w:frame="1"/>
                <w:shd w:val="clear" w:color="auto" w:fill="FFFFFF"/>
              </w:rPr>
              <w:t>(медведь – музыкант, куры на кругу)</w:t>
            </w:r>
            <w:r w:rsidRPr="00D55306">
              <w:rPr>
                <w:color w:val="111111"/>
                <w:bdr w:val="none" w:sz="0" w:space="0" w:color="auto" w:frame="1"/>
                <w:shd w:val="clear" w:color="auto" w:fill="FFFFFF"/>
              </w:rPr>
              <w:t>;</w:t>
            </w:r>
            <w:r w:rsidRPr="00D55306">
              <w:rPr>
                <w:rFonts w:cs="Arial"/>
                <w:color w:val="111111"/>
                <w:shd w:val="clear" w:color="auto" w:fill="FFFFFF"/>
              </w:rPr>
              <w:t xml:space="preserve"> привлечь внимание детей к </w:t>
            </w:r>
            <w:r w:rsidRPr="00D55306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игрушке</w:t>
            </w:r>
            <w:r w:rsidRPr="00D55306">
              <w:rPr>
                <w:rFonts w:cs="Arial"/>
                <w:b/>
                <w:color w:val="111111"/>
                <w:shd w:val="clear" w:color="auto" w:fill="FFFFFF"/>
              </w:rPr>
              <w:t>,</w:t>
            </w:r>
            <w:r w:rsidRPr="00D55306">
              <w:rPr>
                <w:rFonts w:cs="Arial"/>
                <w:color w:val="111111"/>
                <w:shd w:val="clear" w:color="auto" w:fill="FFFFFF"/>
              </w:rPr>
              <w:t xml:space="preserve"> способствовать пониманию ее содержания;</w:t>
            </w:r>
            <w:r w:rsidRPr="00D55306">
              <w:rPr>
                <w:color w:val="111111"/>
                <w:bdr w:val="none" w:sz="0" w:space="0" w:color="auto" w:frame="1"/>
                <w:shd w:val="clear" w:color="auto" w:fill="FFFFFF"/>
              </w:rPr>
              <w:t xml:space="preserve"> закрепить их  название.</w:t>
            </w:r>
          </w:p>
          <w:p w:rsidR="001F44E3" w:rsidRPr="008A122B" w:rsidRDefault="001F44E3" w:rsidP="00BB0C09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8A122B">
              <w:rPr>
                <w:color w:val="111111"/>
                <w:bdr w:val="none" w:sz="0" w:space="0" w:color="auto" w:frame="1"/>
                <w:shd w:val="clear" w:color="auto" w:fill="FFFFFF"/>
              </w:rPr>
              <w:t>Д.И.: « Найди одинаковый предметы»</w:t>
            </w:r>
          </w:p>
          <w:p w:rsidR="001F44E3" w:rsidRPr="008A122B" w:rsidRDefault="001F44E3" w:rsidP="00BB0C09">
            <w:pPr>
              <w:jc w:val="both"/>
              <w:rPr>
                <w:rFonts w:ascii="Georgia" w:hAnsi="Georgia"/>
                <w:color w:val="000000"/>
                <w:shd w:val="clear" w:color="auto" w:fill="FFFFFF"/>
              </w:rPr>
            </w:pPr>
            <w:r w:rsidRPr="008A122B">
              <w:rPr>
                <w:color w:val="111111"/>
                <w:bdr w:val="none" w:sz="0" w:space="0" w:color="auto" w:frame="1"/>
                <w:shd w:val="clear" w:color="auto" w:fill="FFFFFF"/>
              </w:rPr>
              <w:t xml:space="preserve">Цель: </w:t>
            </w:r>
            <w:r w:rsidRPr="008A122B">
              <w:rPr>
                <w:rFonts w:ascii="Georgia" w:hAnsi="Georgia"/>
                <w:color w:val="000000"/>
                <w:shd w:val="clear" w:color="auto" w:fill="FFFFFF"/>
              </w:rPr>
              <w:t xml:space="preserve">Учить сравнивать предметы,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>(игрушки)</w:t>
            </w:r>
            <w:r w:rsidRPr="008A122B">
              <w:rPr>
                <w:rFonts w:ascii="Georgia" w:hAnsi="Georgia"/>
                <w:color w:val="000000"/>
                <w:shd w:val="clear" w:color="auto" w:fill="FFFFFF"/>
              </w:rPr>
              <w:t>находить одинаковые,</w:t>
            </w:r>
            <w:r w:rsidRPr="008A122B">
              <w:rPr>
                <w:rFonts w:ascii="Georgia" w:hAnsi="Georgia"/>
                <w:color w:val="000000"/>
                <w:shd w:val="clear" w:color="auto" w:fill="FFFFFF"/>
              </w:rPr>
              <w:br/>
              <w:t>активизировать речь детей.</w:t>
            </w:r>
          </w:p>
          <w:p w:rsidR="001F44E3" w:rsidRPr="008A122B" w:rsidRDefault="001F44E3" w:rsidP="00BB0C09">
            <w:pPr>
              <w:jc w:val="both"/>
              <w:rPr>
                <w:rFonts w:ascii="Georgia" w:hAnsi="Georgia"/>
                <w:color w:val="000000"/>
                <w:shd w:val="clear" w:color="auto" w:fill="FFFFFF"/>
              </w:rPr>
            </w:pPr>
            <w:r w:rsidRPr="008A122B">
              <w:rPr>
                <w:rFonts w:ascii="Georgia" w:hAnsi="Georgia"/>
                <w:color w:val="000000"/>
                <w:shd w:val="clear" w:color="auto" w:fill="FFFFFF"/>
              </w:rPr>
              <w:t>Д.И.: «Разрезные картинки»</w:t>
            </w:r>
          </w:p>
          <w:p w:rsidR="001F44E3" w:rsidRPr="008A122B" w:rsidRDefault="001F44E3" w:rsidP="00BB0C09">
            <w:pPr>
              <w:jc w:val="both"/>
              <w:rPr>
                <w:shd w:val="clear" w:color="auto" w:fill="FFFFFF"/>
              </w:rPr>
            </w:pPr>
            <w:r w:rsidRPr="008A122B">
              <w:rPr>
                <w:rFonts w:ascii="Georgia" w:hAnsi="Georgia"/>
                <w:color w:val="000000"/>
                <w:shd w:val="clear" w:color="auto" w:fill="FFFFFF"/>
              </w:rPr>
              <w:t>Цель:</w:t>
            </w:r>
            <w:r w:rsidRPr="008A122B">
              <w:rPr>
                <w:shd w:val="clear" w:color="auto" w:fill="FFFFFF"/>
              </w:rPr>
              <w:t xml:space="preserve"> Развивать умение детей, из отдельных частей(2-4 частей) составлять целый предмет.</w:t>
            </w:r>
          </w:p>
          <w:p w:rsidR="001F44E3" w:rsidRPr="008A122B" w:rsidRDefault="001F44E3" w:rsidP="00D55306">
            <w:pPr>
              <w:jc w:val="both"/>
            </w:pPr>
            <w:r w:rsidRPr="008A122B">
              <w:t>Чтение потешки: «Наш Мишутка – музыкант»; «Сидит белка на тележке…»</w:t>
            </w:r>
          </w:p>
          <w:p w:rsidR="001F44E3" w:rsidRPr="00FB1F19" w:rsidRDefault="001F44E3" w:rsidP="00D55306">
            <w:pPr>
              <w:jc w:val="both"/>
              <w:rPr>
                <w:rFonts w:cs="Arial"/>
              </w:rPr>
            </w:pPr>
            <w:r>
              <w:t>Цель:</w:t>
            </w:r>
            <w:r w:rsidRPr="008A122B">
              <w:rPr>
                <w:color w:val="111111"/>
                <w:bdr w:val="none" w:sz="0" w:space="0" w:color="auto" w:frame="1"/>
                <w:shd w:val="clear" w:color="auto" w:fill="FFFFFF"/>
              </w:rPr>
              <w:t>:</w:t>
            </w:r>
            <w:r w:rsidRPr="008A122B">
              <w:rPr>
                <w:rFonts w:cs="Arial"/>
              </w:rPr>
              <w:t> познакомить детей с художественным произведением помочь</w:t>
            </w:r>
            <w:r w:rsidRPr="00FB1F19">
              <w:rPr>
                <w:rFonts w:cs="Arial"/>
              </w:rPr>
              <w:t xml:space="preserve"> понять содержание новой потешки,</w:t>
            </w:r>
          </w:p>
          <w:p w:rsidR="001F44E3" w:rsidRPr="00FB1F19" w:rsidRDefault="001F44E3" w:rsidP="00D55306">
            <w:pPr>
              <w:jc w:val="both"/>
              <w:rPr>
                <w:rFonts w:cs="Arial"/>
              </w:rPr>
            </w:pPr>
            <w:r w:rsidRPr="00FB1F19">
              <w:rPr>
                <w:rFonts w:cs="Arial"/>
              </w:rPr>
              <w:t>Чтение произведения: «В магазине игрушек»</w:t>
            </w:r>
          </w:p>
          <w:p w:rsidR="001F44E3" w:rsidRPr="00D55306" w:rsidRDefault="001F44E3" w:rsidP="00D55306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FB1F19">
              <w:rPr>
                <w:rFonts w:cs="Arial"/>
              </w:rPr>
              <w:t xml:space="preserve">Цель: </w:t>
            </w:r>
            <w:r w:rsidRPr="00FB1F19">
              <w:rPr>
                <w:color w:val="000000"/>
                <w:shd w:val="clear" w:color="auto" w:fill="FFFFFF"/>
              </w:rPr>
              <w:t>приучать детей внимательно слушать художественные произведения</w:t>
            </w:r>
          </w:p>
          <w:p w:rsidR="001F44E3" w:rsidRPr="004F4E78" w:rsidRDefault="001F44E3" w:rsidP="00D55306">
            <w:pPr>
              <w:jc w:val="both"/>
            </w:pPr>
            <w:r>
              <w:t>НОД</w:t>
            </w:r>
            <w:r w:rsidRPr="004F4E78">
              <w:t>: « Мишка топает, зайчик скачет»</w:t>
            </w:r>
          </w:p>
          <w:p w:rsidR="001F44E3" w:rsidRDefault="001F44E3" w:rsidP="00D55306">
            <w:pPr>
              <w:jc w:val="both"/>
              <w:rPr>
                <w:rFonts w:cs="Arial"/>
                <w:color w:val="111111"/>
                <w:shd w:val="clear" w:color="auto" w:fill="FFFFFF"/>
              </w:rPr>
            </w:pPr>
            <w:r w:rsidRPr="004F4E78">
              <w:t xml:space="preserve">Цель: 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>учить детей 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рисовать</w:t>
            </w:r>
            <w:r w:rsidRPr="00FB1F19">
              <w:rPr>
                <w:rStyle w:val="Strong"/>
                <w:rFonts w:cs="Arial"/>
                <w:bCs/>
                <w:color w:val="111111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красками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>, ритмично наносить мазки пальцами, передавать характерные особенности образов животных. Развивать эстетические чувства. Воспитывать аккуратность в работе.</w:t>
            </w:r>
          </w:p>
          <w:p w:rsidR="001F44E3" w:rsidRPr="004F4E78" w:rsidRDefault="001F44E3" w:rsidP="00D55306">
            <w:pPr>
              <w:jc w:val="both"/>
            </w:pPr>
            <w:r>
              <w:t>НОД</w:t>
            </w:r>
            <w:r w:rsidRPr="004F4E78">
              <w:t>: «Лепка орешков ( по  потешке « сидит белка на тележке…»)</w:t>
            </w:r>
          </w:p>
          <w:p w:rsidR="001F44E3" w:rsidRDefault="001F44E3" w:rsidP="00D55306">
            <w:pPr>
              <w:jc w:val="both"/>
            </w:pPr>
            <w:r w:rsidRPr="004F4E78">
              <w:t>Цель: отрывать от комка небольшие кусочки, раскатывать их в ладонях, не разбрасывать глину.</w:t>
            </w:r>
          </w:p>
          <w:p w:rsidR="001F44E3" w:rsidRPr="004F4E78" w:rsidRDefault="001F44E3" w:rsidP="00D55306">
            <w:pPr>
              <w:jc w:val="both"/>
            </w:pPr>
            <w:r w:rsidRPr="004F4E78">
              <w:t>Слушание музыкального произведения: «Куры и петухи»</w:t>
            </w:r>
          </w:p>
          <w:p w:rsidR="001F44E3" w:rsidRDefault="001F44E3" w:rsidP="00D55306">
            <w:pPr>
              <w:jc w:val="both"/>
            </w:pPr>
            <w:r w:rsidRPr="004F4E78">
              <w:t>Цель: учить детей внимательно  слушать произведение, эмоционально реагировать на содержание.</w:t>
            </w:r>
          </w:p>
          <w:p w:rsidR="001F44E3" w:rsidRPr="004F4E78" w:rsidRDefault="001F44E3" w:rsidP="00D55306">
            <w:pPr>
              <w:jc w:val="both"/>
            </w:pPr>
            <w:r w:rsidRPr="004F4E78">
              <w:t>П.И.: «У медведя во  бору»</w:t>
            </w:r>
          </w:p>
          <w:p w:rsidR="001F44E3" w:rsidRPr="00D55306" w:rsidRDefault="001F44E3" w:rsidP="00D55306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4F4E78">
              <w:t xml:space="preserve">Цель: </w:t>
            </w:r>
            <w:r w:rsidRPr="00FB1F19">
              <w:rPr>
                <w:color w:val="000000"/>
                <w:shd w:val="clear" w:color="auto" w:fill="FFFFFF"/>
              </w:rPr>
              <w:t>знакомить детей с русскими народными подвижными играми; учить бегать по сигналу в разных направлениях, не наталкиваясь друг на друга.</w:t>
            </w:r>
          </w:p>
        </w:tc>
        <w:tc>
          <w:tcPr>
            <w:tcW w:w="3541" w:type="dxa"/>
            <w:gridSpan w:val="2"/>
          </w:tcPr>
          <w:p w:rsidR="001F44E3" w:rsidRPr="004F4E78" w:rsidRDefault="001F44E3" w:rsidP="00FB1F19">
            <w:pPr>
              <w:jc w:val="both"/>
            </w:pPr>
            <w:r w:rsidRPr="004F4E78">
              <w:t>Консультация для родителей «</w:t>
            </w:r>
            <w:r w:rsidRPr="00FB1F19">
              <w:rPr>
                <w:shd w:val="clear" w:color="auto" w:fill="FFFFFF"/>
              </w:rPr>
              <w:t>Ознакомление детей раннего возраста с богородской игрушкой»</w:t>
            </w:r>
          </w:p>
        </w:tc>
        <w:tc>
          <w:tcPr>
            <w:tcW w:w="2771" w:type="dxa"/>
            <w:gridSpan w:val="2"/>
          </w:tcPr>
          <w:p w:rsidR="001F44E3" w:rsidRPr="00E630BA" w:rsidRDefault="001F44E3" w:rsidP="00FB1F19">
            <w:pPr>
              <w:jc w:val="both"/>
            </w:pPr>
            <w:r w:rsidRPr="00E630BA">
              <w:t>Развлечение «У бабушки – забавушки»</w:t>
            </w:r>
          </w:p>
        </w:tc>
      </w:tr>
    </w:tbl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  <w:r w:rsidRPr="004F4E78">
        <w:rPr>
          <w:b/>
        </w:rPr>
        <w:t>Планирование воспитательно-образовательной работы по  теме: «Народная игрушка»</w:t>
      </w:r>
    </w:p>
    <w:p w:rsidR="001F44E3" w:rsidRPr="004F4E78" w:rsidRDefault="001F44E3" w:rsidP="004F4E78">
      <w:pPr>
        <w:jc w:val="center"/>
        <w:rPr>
          <w:b/>
        </w:rPr>
      </w:pPr>
      <w:r w:rsidRPr="004F4E78">
        <w:rPr>
          <w:b/>
        </w:rPr>
        <w:t xml:space="preserve"> с детьми младшей группы (от 3до 4 лет)</w:t>
      </w:r>
    </w:p>
    <w:p w:rsidR="001F44E3" w:rsidRDefault="001F44E3" w:rsidP="00A633B0">
      <w:pPr>
        <w:jc w:val="both"/>
        <w:rPr>
          <w:color w:val="111111"/>
          <w:u w:val="single"/>
          <w:bdr w:val="none" w:sz="0" w:space="0" w:color="auto" w:frame="1"/>
          <w:shd w:val="clear" w:color="auto" w:fill="FFFFFF"/>
        </w:rPr>
      </w:pPr>
    </w:p>
    <w:p w:rsidR="001F44E3" w:rsidRPr="004F4E78" w:rsidRDefault="001F44E3" w:rsidP="00A633B0">
      <w:pPr>
        <w:jc w:val="both"/>
        <w:rPr>
          <w:color w:val="111111"/>
          <w:shd w:val="clear" w:color="auto" w:fill="FFFFFF"/>
        </w:rPr>
      </w:pPr>
      <w:r w:rsidRPr="00A633B0">
        <w:rPr>
          <w:color w:val="111111"/>
          <w:bdr w:val="none" w:sz="0" w:space="0" w:color="auto" w:frame="1"/>
          <w:shd w:val="clear" w:color="auto" w:fill="FFFFFF"/>
        </w:rPr>
        <w:t>Цель</w:t>
      </w:r>
      <w:r w:rsidRPr="00A633B0">
        <w:rPr>
          <w:color w:val="111111"/>
          <w:shd w:val="clear" w:color="auto" w:fill="FFFFFF"/>
        </w:rPr>
        <w:t>: знакомство</w:t>
      </w:r>
      <w:r>
        <w:rPr>
          <w:color w:val="111111"/>
          <w:shd w:val="clear" w:color="auto" w:fill="FFFFFF"/>
        </w:rPr>
        <w:t xml:space="preserve"> детей дошкольного возраста </w:t>
      </w:r>
      <w:r w:rsidRPr="004F4E78">
        <w:rPr>
          <w:color w:val="111111"/>
          <w:shd w:val="clear" w:color="auto" w:fill="FFFFFF"/>
        </w:rPr>
        <w:t xml:space="preserve"> </w:t>
      </w:r>
      <w:r w:rsidRPr="007C0541">
        <w:rPr>
          <w:b/>
          <w:color w:val="111111"/>
          <w:shd w:val="clear" w:color="auto" w:fill="FFFFFF"/>
        </w:rPr>
        <w:t>с</w:t>
      </w:r>
      <w:r w:rsidRPr="007C0541">
        <w:rPr>
          <w:rStyle w:val="apple-converted-space"/>
          <w:b/>
          <w:color w:val="111111"/>
          <w:shd w:val="clear" w:color="auto" w:fill="FFFFFF"/>
        </w:rPr>
        <w:t> </w:t>
      </w:r>
      <w:r w:rsidRPr="007C0541">
        <w:rPr>
          <w:rStyle w:val="Strong"/>
          <w:b w:val="0"/>
          <w:bCs/>
          <w:color w:val="111111"/>
          <w:bdr w:val="none" w:sz="0" w:space="0" w:color="auto" w:frame="1"/>
          <w:shd w:val="clear" w:color="auto" w:fill="FFFFFF"/>
        </w:rPr>
        <w:t>народным</w:t>
      </w:r>
      <w:r w:rsidRPr="004F4E78">
        <w:rPr>
          <w:rStyle w:val="apple-converted-space"/>
          <w:color w:val="111111"/>
          <w:shd w:val="clear" w:color="auto" w:fill="FFFFFF"/>
        </w:rPr>
        <w:t> </w:t>
      </w:r>
      <w:r w:rsidRPr="004F4E78">
        <w:rPr>
          <w:color w:val="111111"/>
          <w:shd w:val="clear" w:color="auto" w:fill="FFFFFF"/>
        </w:rPr>
        <w:t>творчеством на примере</w:t>
      </w:r>
      <w:r w:rsidRPr="004F4E78">
        <w:rPr>
          <w:rStyle w:val="apple-converted-space"/>
          <w:color w:val="111111"/>
          <w:shd w:val="clear" w:color="auto" w:fill="FFFFFF"/>
        </w:rPr>
        <w:t> </w:t>
      </w:r>
      <w:r w:rsidRPr="007C0541">
        <w:rPr>
          <w:rStyle w:val="Strong"/>
          <w:b w:val="0"/>
          <w:bCs/>
          <w:color w:val="111111"/>
          <w:bdr w:val="none" w:sz="0" w:space="0" w:color="auto" w:frame="1"/>
          <w:shd w:val="clear" w:color="auto" w:fill="FFFFFF"/>
        </w:rPr>
        <w:t>народных игрушек</w:t>
      </w:r>
    </w:p>
    <w:p w:rsidR="001F44E3" w:rsidRPr="00550118" w:rsidRDefault="001F44E3" w:rsidP="00FC1E9B">
      <w:r w:rsidRPr="004F4E78">
        <w:t xml:space="preserve">Задачи: </w:t>
      </w:r>
      <w:r w:rsidRPr="00550118">
        <w:t xml:space="preserve">расширять представления детей о русской народной игрушке, развивать художественное восприятие  окружающих предметов(игрушек), изделий народных промыслов. Приобщать детей к декоративной деятельности: учить украшать  силуэты игрушек. </w:t>
      </w:r>
    </w:p>
    <w:p w:rsidR="001F44E3" w:rsidRPr="004F4E78" w:rsidRDefault="001F44E3" w:rsidP="004F4E7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5"/>
        <w:gridCol w:w="2425"/>
        <w:gridCol w:w="4041"/>
        <w:gridCol w:w="3261"/>
        <w:gridCol w:w="3650"/>
      </w:tblGrid>
      <w:tr w:rsidR="001F44E3" w:rsidRPr="004F4E78" w:rsidTr="007E2280">
        <w:tc>
          <w:tcPr>
            <w:tcW w:w="759" w:type="dxa"/>
          </w:tcPr>
          <w:p w:rsidR="001F44E3" w:rsidRPr="004F4E78" w:rsidRDefault="001F44E3" w:rsidP="00B95D20">
            <w:pPr>
              <w:jc w:val="center"/>
            </w:pPr>
            <w:r w:rsidRPr="004F4E78">
              <w:t>№</w:t>
            </w:r>
          </w:p>
        </w:tc>
        <w:tc>
          <w:tcPr>
            <w:tcW w:w="2457" w:type="dxa"/>
          </w:tcPr>
          <w:p w:rsidR="001F44E3" w:rsidRPr="004F4E78" w:rsidRDefault="001F44E3" w:rsidP="00B95D20">
            <w:pPr>
              <w:jc w:val="center"/>
            </w:pPr>
            <w:r w:rsidRPr="004F4E78">
              <w:t xml:space="preserve">Образовательная область </w:t>
            </w:r>
          </w:p>
        </w:tc>
        <w:tc>
          <w:tcPr>
            <w:tcW w:w="4148" w:type="dxa"/>
          </w:tcPr>
          <w:p w:rsidR="001F44E3" w:rsidRPr="004F4E78" w:rsidRDefault="001F44E3" w:rsidP="00B95D20">
            <w:pPr>
              <w:jc w:val="center"/>
            </w:pPr>
            <w:r w:rsidRPr="004F4E78">
              <w:t xml:space="preserve">Организация образовательной деятельности </w:t>
            </w:r>
          </w:p>
        </w:tc>
        <w:tc>
          <w:tcPr>
            <w:tcW w:w="3353" w:type="dxa"/>
          </w:tcPr>
          <w:p w:rsidR="001F44E3" w:rsidRPr="004F4E78" w:rsidRDefault="001F44E3" w:rsidP="00B95D20">
            <w:pPr>
              <w:jc w:val="center"/>
            </w:pPr>
            <w:r w:rsidRPr="004F4E78">
              <w:t>Взаимодействие с семьями детей</w:t>
            </w:r>
          </w:p>
        </w:tc>
        <w:tc>
          <w:tcPr>
            <w:tcW w:w="3785" w:type="dxa"/>
          </w:tcPr>
          <w:p w:rsidR="001F44E3" w:rsidRPr="004F4E78" w:rsidRDefault="001F44E3" w:rsidP="00B95D20">
            <w:pPr>
              <w:jc w:val="center"/>
            </w:pPr>
            <w:r w:rsidRPr="004F4E78">
              <w:t>Итоговое мероприятие</w:t>
            </w:r>
          </w:p>
        </w:tc>
      </w:tr>
      <w:tr w:rsidR="001F44E3" w:rsidRPr="004F4E78" w:rsidTr="00C67455">
        <w:tc>
          <w:tcPr>
            <w:tcW w:w="14502" w:type="dxa"/>
            <w:gridSpan w:val="5"/>
          </w:tcPr>
          <w:p w:rsidR="001F44E3" w:rsidRPr="004F4E78" w:rsidRDefault="001F44E3" w:rsidP="00B95D20">
            <w:pPr>
              <w:jc w:val="center"/>
            </w:pPr>
            <w:r>
              <w:t xml:space="preserve">Тема: «Здравствуй, детский сад!» </w:t>
            </w:r>
          </w:p>
        </w:tc>
      </w:tr>
      <w:tr w:rsidR="001F44E3" w:rsidRPr="004F4E78" w:rsidTr="007E2280">
        <w:tc>
          <w:tcPr>
            <w:tcW w:w="759" w:type="dxa"/>
          </w:tcPr>
          <w:p w:rsidR="001F44E3" w:rsidRPr="004F4E78" w:rsidRDefault="001F44E3" w:rsidP="007B5309">
            <w:r>
              <w:t>сентябрь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</w:tc>
        <w:tc>
          <w:tcPr>
            <w:tcW w:w="2457" w:type="dxa"/>
          </w:tcPr>
          <w:p w:rsidR="001F44E3" w:rsidRPr="004F4E78" w:rsidRDefault="001F44E3" w:rsidP="00B95D20">
            <w:pPr>
              <w:jc w:val="both"/>
            </w:pPr>
          </w:p>
          <w:p w:rsidR="001F44E3" w:rsidRPr="009A53FC" w:rsidRDefault="001F44E3" w:rsidP="00B95D20">
            <w:pPr>
              <w:jc w:val="both"/>
            </w:pPr>
            <w:r w:rsidRPr="009A53FC">
              <w:t>Познавательное развитие</w:t>
            </w:r>
          </w:p>
          <w:p w:rsidR="001F44E3" w:rsidRPr="009A53FC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>
              <w:t>Речевое развитие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Default="001F44E3" w:rsidP="00D0581D">
            <w:pPr>
              <w:jc w:val="both"/>
            </w:pPr>
          </w:p>
          <w:p w:rsidR="001F44E3" w:rsidRPr="004F4E78" w:rsidRDefault="001F44E3" w:rsidP="00D0581D">
            <w:pPr>
              <w:jc w:val="both"/>
            </w:pPr>
            <w:r w:rsidRPr="004F4E78">
              <w:t>Художественно-эстетическое развитие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 w:rsidRPr="004F4E78">
              <w:t>развитие речи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  <w:r>
              <w:t xml:space="preserve">Физическое </w:t>
            </w:r>
          </w:p>
          <w:p w:rsidR="001F44E3" w:rsidRPr="004F4E78" w:rsidRDefault="001F44E3" w:rsidP="00B95D20">
            <w:pPr>
              <w:jc w:val="both"/>
            </w:pPr>
            <w:r>
              <w:t>развитие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7B5309">
            <w:pPr>
              <w:jc w:val="both"/>
            </w:pPr>
          </w:p>
        </w:tc>
        <w:tc>
          <w:tcPr>
            <w:tcW w:w="4148" w:type="dxa"/>
          </w:tcPr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Просмотр презентации</w:t>
            </w:r>
            <w:r w:rsidRPr="004F4E78">
              <w:rPr>
                <w:color w:val="111111"/>
                <w:shd w:val="clear" w:color="auto" w:fill="FFFFFF"/>
              </w:rPr>
              <w:t>: «Из  чего сделана матрешка» Цель: расширят</w:t>
            </w:r>
            <w:r>
              <w:rPr>
                <w:color w:val="111111"/>
                <w:shd w:val="clear" w:color="auto" w:fill="FFFFFF"/>
              </w:rPr>
              <w:t>ь представления детей о народной  игрушке</w:t>
            </w:r>
            <w:r w:rsidRPr="004F4E78">
              <w:rPr>
                <w:color w:val="111111"/>
                <w:shd w:val="clear" w:color="auto" w:fill="FFFFFF"/>
              </w:rPr>
              <w:t xml:space="preserve">; </w:t>
            </w:r>
            <w:r w:rsidRPr="004F4E78">
              <w:rPr>
                <w:color w:val="000000"/>
                <w:shd w:val="clear" w:color="auto" w:fill="FFFFFF"/>
              </w:rPr>
              <w:t> учи</w:t>
            </w:r>
            <w:r>
              <w:rPr>
                <w:color w:val="000000"/>
                <w:shd w:val="clear" w:color="auto" w:fill="FFFFFF"/>
              </w:rPr>
              <w:t>ть определять  материал, из которого она сделана, качества материла.</w:t>
            </w:r>
          </w:p>
          <w:p w:rsidR="001F44E3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 xml:space="preserve"> </w:t>
            </w:r>
          </w:p>
          <w:p w:rsidR="001F44E3" w:rsidRPr="004F4E78" w:rsidRDefault="001F44E3" w:rsidP="00B95D20">
            <w:pPr>
              <w:jc w:val="both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Д.И</w:t>
            </w:r>
            <w:r w:rsidRPr="004F4E78">
              <w:rPr>
                <w:color w:val="111111"/>
                <w:shd w:val="clear" w:color="auto" w:fill="FFFFFF"/>
              </w:rPr>
              <w:t>:</w:t>
            </w:r>
            <w:r w:rsidRPr="004F4E78">
              <w:rPr>
                <w:rStyle w:val="apple-converted-space"/>
                <w:color w:val="111111"/>
                <w:shd w:val="clear" w:color="auto" w:fill="FFFFFF"/>
              </w:rPr>
              <w:t> </w:t>
            </w:r>
            <w:r w:rsidRPr="004F4E78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«Собери матрешку».</w:t>
            </w:r>
          </w:p>
          <w:p w:rsidR="001F44E3" w:rsidRPr="004F4E78" w:rsidRDefault="001F44E3" w:rsidP="00B95D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4F4E78">
              <w:rPr>
                <w:color w:val="111111"/>
                <w:shd w:val="clear" w:color="auto" w:fill="FFFFFF"/>
              </w:rPr>
              <w:t xml:space="preserve">Цель: </w:t>
            </w:r>
            <w:r w:rsidRPr="004F4E78">
              <w:rPr>
                <w:color w:val="000000"/>
              </w:rPr>
              <w:t xml:space="preserve"> учить действовать детей со сборно-разборными игрушками трех размеров – большой, поменьше, маленькой; учить составлять предметы из двух частей, ориентируясь на их величину и положение в пространстве;</w:t>
            </w:r>
          </w:p>
          <w:p w:rsidR="001F44E3" w:rsidRPr="004F4E78" w:rsidRDefault="001F44E3" w:rsidP="00B95D2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4F4E78">
              <w:rPr>
                <w:color w:val="000000"/>
              </w:rPr>
              <w:t>Развивать моторику пальцев, глазомер; учить подбирать предметы в соотношении «большой, поменьше, маленький»; находить промежуточный по величине предмет.</w:t>
            </w:r>
          </w:p>
          <w:p w:rsidR="001F44E3" w:rsidRPr="004F4E78" w:rsidRDefault="001F44E3" w:rsidP="00B95D2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Д.И.: «Чудесный мешочек»</w:t>
            </w: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color w:val="111111"/>
                <w:shd w:val="clear" w:color="auto" w:fill="FFFFFF"/>
              </w:rPr>
              <w:t>Цель: обогатить словарь детей названиями народных  игрушек.</w:t>
            </w: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rStyle w:val="apple-converted-space"/>
                <w:color w:val="111111"/>
                <w:shd w:val="clear" w:color="auto" w:fill="FFFFFF"/>
              </w:rPr>
              <w:t> Д.И.:</w:t>
            </w:r>
            <w:r w:rsidRPr="004F4E78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«Помоги матрешке найти свой домик»</w:t>
            </w:r>
          </w:p>
          <w:p w:rsidR="001F44E3" w:rsidRPr="004F4E78" w:rsidRDefault="001F44E3" w:rsidP="00B95D20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color w:val="111111"/>
                <w:shd w:val="clear" w:color="auto" w:fill="FFFFFF"/>
              </w:rPr>
              <w:t xml:space="preserve">Цель: </w:t>
            </w:r>
            <w:r w:rsidRPr="004F4E78">
              <w:rPr>
                <w:color w:val="000000"/>
              </w:rPr>
              <w:t>закреплять умение группировать однородные и соотносить разнородные предметы по цвету.</w:t>
            </w:r>
          </w:p>
          <w:p w:rsidR="001F44E3" w:rsidRPr="004F4E78" w:rsidRDefault="001F44E3" w:rsidP="00B95D20">
            <w:pPr>
              <w:pStyle w:val="NormalWeb"/>
              <w:spacing w:before="0" w:beforeAutospacing="0" w:after="0" w:afterAutospacing="0"/>
              <w:rPr>
                <w:rFonts w:cs="Arial"/>
                <w:color w:val="000000"/>
              </w:rPr>
            </w:pPr>
          </w:p>
          <w:p w:rsidR="001F44E3" w:rsidRPr="004F4E78" w:rsidRDefault="001F44E3" w:rsidP="00B95D20">
            <w:pPr>
              <w:jc w:val="both"/>
            </w:pPr>
            <w:r>
              <w:t xml:space="preserve">Беседа </w:t>
            </w:r>
            <w:r w:rsidRPr="004F4E78">
              <w:t xml:space="preserve"> «Матрешка в гостях  у ребят»</w:t>
            </w:r>
          </w:p>
          <w:p w:rsidR="001F44E3" w:rsidRPr="004F4E78" w:rsidRDefault="001F44E3" w:rsidP="00B95D20">
            <w:pPr>
              <w:jc w:val="both"/>
            </w:pPr>
            <w:r w:rsidRPr="004F4E78">
              <w:t xml:space="preserve">Цель: </w:t>
            </w:r>
            <w:r w:rsidRPr="004F4E78">
              <w:rPr>
                <w:color w:val="000000"/>
                <w:shd w:val="clear" w:color="auto" w:fill="FFFFFF"/>
              </w:rPr>
              <w:t> формировать способность детей к диалоговой речи, учить отвечать на вопросы о рассматриваемой игрушке.</w:t>
            </w:r>
          </w:p>
          <w:p w:rsidR="001F44E3" w:rsidRPr="004F4E78" w:rsidRDefault="001F44E3" w:rsidP="0027152C">
            <w:pPr>
              <w:jc w:val="both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 w:rsidRPr="004F4E78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Д.И.:«Какой</w:t>
            </w:r>
            <w:r w:rsidRPr="004F4E78">
              <w:rPr>
                <w:rStyle w:val="apple-converted-space"/>
                <w:iCs/>
                <w:color w:val="111111"/>
                <w:bdr w:val="none" w:sz="0" w:space="0" w:color="auto" w:frame="1"/>
                <w:shd w:val="clear" w:color="auto" w:fill="FFFFFF"/>
              </w:rPr>
              <w:t> </w:t>
            </w:r>
            <w:r w:rsidRPr="004F4E78">
              <w:rPr>
                <w:rStyle w:val="Strong"/>
                <w:b w:val="0"/>
                <w:bCs/>
                <w:iCs/>
                <w:color w:val="111111"/>
                <w:bdr w:val="none" w:sz="0" w:space="0" w:color="auto" w:frame="1"/>
              </w:rPr>
              <w:t>игрушки не</w:t>
            </w:r>
            <w:r w:rsidRPr="004F4E78">
              <w:rPr>
                <w:rStyle w:val="Strong"/>
                <w:bCs/>
                <w:iCs/>
                <w:color w:val="111111"/>
                <w:bdr w:val="none" w:sz="0" w:space="0" w:color="auto" w:frame="1"/>
              </w:rPr>
              <w:t xml:space="preserve"> </w:t>
            </w:r>
            <w:r w:rsidRPr="004F4E78">
              <w:rPr>
                <w:rStyle w:val="Strong"/>
                <w:b w:val="0"/>
                <w:bCs/>
                <w:iCs/>
                <w:color w:val="111111"/>
                <w:bdr w:val="none" w:sz="0" w:space="0" w:color="auto" w:frame="1"/>
              </w:rPr>
              <w:t>стало</w:t>
            </w:r>
            <w:r w:rsidRPr="004F4E78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»</w:t>
            </w:r>
          </w:p>
          <w:p w:rsidR="001F44E3" w:rsidRPr="004F4E78" w:rsidRDefault="001F44E3" w:rsidP="0027152C">
            <w:pPr>
              <w:jc w:val="both"/>
              <w:rPr>
                <w:color w:val="111111"/>
                <w:shd w:val="clear" w:color="auto" w:fill="FFFFFF"/>
              </w:rPr>
            </w:pPr>
            <w:r w:rsidRPr="004F4E78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Цель:</w:t>
            </w:r>
            <w:r w:rsidRPr="004F4E78">
              <w:rPr>
                <w:rFonts w:ascii="Arial" w:hAnsi="Arial" w:cs="Arial"/>
                <w:color w:val="111111"/>
                <w:shd w:val="clear" w:color="auto" w:fill="FFFFFF"/>
              </w:rPr>
              <w:t xml:space="preserve"> </w:t>
            </w:r>
            <w:r w:rsidRPr="004F4E78">
              <w:rPr>
                <w:rFonts w:cs="Arial"/>
                <w:color w:val="111111"/>
                <w:shd w:val="clear" w:color="auto" w:fill="FFFFFF"/>
              </w:rPr>
              <w:t>способствовать развитию памяти, внимания, наблюдательности, учить применять имеющиеся знания в новых условиях, упражнять в образовании формы родительного падежа единственного числа</w:t>
            </w:r>
          </w:p>
          <w:p w:rsidR="001F44E3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 w:rsidRPr="004F4E78">
              <w:t>Речевая игра: «Матрешка»</w:t>
            </w:r>
          </w:p>
          <w:p w:rsidR="001F44E3" w:rsidRPr="004F4E78" w:rsidRDefault="001F44E3" w:rsidP="00B95D20">
            <w:pPr>
              <w:pStyle w:val="NormalWeb"/>
              <w:spacing w:before="0" w:beforeAutospacing="0" w:after="0" w:afterAutospacing="0"/>
              <w:ind w:left="10"/>
              <w:jc w:val="both"/>
              <w:rPr>
                <w:rFonts w:ascii="Arial" w:hAnsi="Arial" w:cs="Arial"/>
                <w:color w:val="000000"/>
              </w:rPr>
            </w:pPr>
            <w:r w:rsidRPr="004F4E78">
              <w:t xml:space="preserve">Цель: </w:t>
            </w:r>
            <w:r w:rsidRPr="004F4E78">
              <w:rPr>
                <w:color w:val="000000"/>
              </w:rPr>
              <w:t>научить детей правильно польз</w:t>
            </w:r>
            <w:r>
              <w:rPr>
                <w:color w:val="000000"/>
              </w:rPr>
              <w:t>оваться прилагательными «большая», «поменьше», «маленькая</w:t>
            </w:r>
            <w:r w:rsidRPr="004F4E78">
              <w:rPr>
                <w:color w:val="000000"/>
              </w:rPr>
              <w:t>»</w:t>
            </w:r>
          </w:p>
          <w:p w:rsidR="001F44E3" w:rsidRPr="004F4E78" w:rsidRDefault="001F44E3" w:rsidP="00B95D20">
            <w:pPr>
              <w:jc w:val="both"/>
            </w:pPr>
            <w:r w:rsidRPr="004F4E78">
              <w:t>Рисование: «Украсим матрёшкам сарафаны»</w:t>
            </w:r>
          </w:p>
          <w:p w:rsidR="001F44E3" w:rsidRPr="004F4E78" w:rsidRDefault="001F44E3" w:rsidP="00B95D20">
            <w:pPr>
              <w:jc w:val="both"/>
            </w:pPr>
            <w:r w:rsidRPr="004F4E78">
              <w:t>Цель: ритмично рисовать узор из кругов, мазков, колец.</w:t>
            </w:r>
          </w:p>
          <w:p w:rsidR="001F44E3" w:rsidRPr="004F4E78" w:rsidRDefault="001F44E3" w:rsidP="00B95D20">
            <w:pPr>
              <w:jc w:val="both"/>
            </w:pPr>
            <w:r w:rsidRPr="004F4E78">
              <w:t>Аппликация: «Куклы-неваляшки, яркие рубашки»</w:t>
            </w:r>
          </w:p>
          <w:p w:rsidR="001F44E3" w:rsidRPr="004F4E78" w:rsidRDefault="001F44E3" w:rsidP="00B95D20">
            <w:pPr>
              <w:jc w:val="both"/>
            </w:pPr>
            <w:r w:rsidRPr="004F4E78">
              <w:t>Цель: развивать замысел, чувство  цвета. Составлять изображение из частей.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 w:rsidRPr="004F4E78">
              <w:t>Подвижная игра «Карусель».</w:t>
            </w:r>
          </w:p>
          <w:p w:rsidR="001F44E3" w:rsidRPr="004F4E78" w:rsidRDefault="001F44E3" w:rsidP="00B95D20">
            <w:pPr>
              <w:pStyle w:val="c3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4F4E78">
              <w:rPr>
                <w:rStyle w:val="c0"/>
                <w:color w:val="000000"/>
              </w:rPr>
              <w:t>Цель: учить детей говорить в быстром и медленном темпе, согласовывать движения со словами стихотворения, реагировать на словесный сигнал. Развивать внимание и умение ориентироваться.</w:t>
            </w:r>
          </w:p>
          <w:p w:rsidR="001F44E3" w:rsidRPr="004F4E78" w:rsidRDefault="001F44E3" w:rsidP="00B95D20">
            <w:pPr>
              <w:pStyle w:val="c3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4F4E78">
              <w:rPr>
                <w:rStyle w:val="c0"/>
                <w:color w:val="000000"/>
              </w:rPr>
              <w:t> </w:t>
            </w:r>
          </w:p>
          <w:p w:rsidR="001F44E3" w:rsidRPr="004F4E78" w:rsidRDefault="001F44E3" w:rsidP="00B95D20">
            <w:pPr>
              <w:jc w:val="both"/>
            </w:pPr>
            <w:r w:rsidRPr="004F4E78">
              <w:t xml:space="preserve"> </w:t>
            </w:r>
          </w:p>
        </w:tc>
        <w:tc>
          <w:tcPr>
            <w:tcW w:w="3353" w:type="dxa"/>
          </w:tcPr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 w:rsidRPr="004F4E78">
              <w:t xml:space="preserve">Родителям предлагается: помочь со сбором игрушек: дымковской, матрёшек, Ваньки- Встаньки, петрушки, неваляшек; помочь найти иллюстрации с изображением игрушек; активно интересоваться действиями ребёнка в группе; </w:t>
            </w:r>
          </w:p>
          <w:p w:rsidR="001F44E3" w:rsidRPr="004F4E78" w:rsidRDefault="001F44E3" w:rsidP="00B95D20">
            <w:pPr>
              <w:jc w:val="both"/>
            </w:pPr>
          </w:p>
        </w:tc>
        <w:tc>
          <w:tcPr>
            <w:tcW w:w="3785" w:type="dxa"/>
          </w:tcPr>
          <w:p w:rsidR="001F44E3" w:rsidRPr="00A51EA7" w:rsidRDefault="001F44E3" w:rsidP="00B95D20">
            <w:pPr>
              <w:jc w:val="both"/>
            </w:pPr>
          </w:p>
          <w:p w:rsidR="001F44E3" w:rsidRPr="00A51EA7" w:rsidRDefault="001F44E3" w:rsidP="00B95D20">
            <w:pPr>
              <w:jc w:val="both"/>
            </w:pPr>
          </w:p>
          <w:p w:rsidR="001F44E3" w:rsidRPr="00A51EA7" w:rsidRDefault="001F44E3" w:rsidP="00A51EA7"/>
          <w:p w:rsidR="001F44E3" w:rsidRPr="00A51EA7" w:rsidRDefault="001F44E3" w:rsidP="00A51EA7"/>
          <w:p w:rsidR="001F44E3" w:rsidRPr="00A51EA7" w:rsidRDefault="001F44E3" w:rsidP="00A51EA7">
            <w:pPr>
              <w:jc w:val="both"/>
            </w:pPr>
            <w:r w:rsidRPr="00A51EA7">
              <w:t>Тематическое развлечение:</w:t>
            </w:r>
          </w:p>
          <w:p w:rsidR="001F44E3" w:rsidRPr="00A51EA7" w:rsidRDefault="001F44E3" w:rsidP="00A51EA7">
            <w:r w:rsidRPr="00A51EA7">
              <w:t>«Кукляндия – веселая страна»</w:t>
            </w:r>
          </w:p>
        </w:tc>
      </w:tr>
      <w:tr w:rsidR="001F44E3" w:rsidRPr="004F4E78" w:rsidTr="008634CF">
        <w:tc>
          <w:tcPr>
            <w:tcW w:w="14502" w:type="dxa"/>
            <w:gridSpan w:val="5"/>
          </w:tcPr>
          <w:p w:rsidR="001F44E3" w:rsidRPr="00A51EA7" w:rsidRDefault="001F44E3" w:rsidP="007E2280">
            <w:pPr>
              <w:jc w:val="center"/>
            </w:pPr>
            <w:r>
              <w:t>Тема: «Мой город, моя страна».</w:t>
            </w:r>
          </w:p>
        </w:tc>
      </w:tr>
      <w:tr w:rsidR="001F44E3" w:rsidRPr="004F4E78" w:rsidTr="007E2280">
        <w:tc>
          <w:tcPr>
            <w:tcW w:w="759" w:type="dxa"/>
          </w:tcPr>
          <w:p w:rsidR="001F44E3" w:rsidRPr="004F4E78" w:rsidRDefault="001F44E3" w:rsidP="00B95D20">
            <w:pPr>
              <w:jc w:val="center"/>
            </w:pPr>
            <w:r>
              <w:t>ноябрь</w:t>
            </w:r>
          </w:p>
        </w:tc>
        <w:tc>
          <w:tcPr>
            <w:tcW w:w="2457" w:type="dxa"/>
          </w:tcPr>
          <w:p w:rsidR="001F44E3" w:rsidRDefault="001F44E3" w:rsidP="00B95D20">
            <w:pPr>
              <w:jc w:val="both"/>
            </w:pPr>
            <w:r>
              <w:t>Познавательное развитие</w:t>
            </w: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  <w:r>
              <w:t>Художественно – эстетическое развитие</w:t>
            </w:r>
          </w:p>
          <w:p w:rsidR="001F44E3" w:rsidRPr="001C1B6B" w:rsidRDefault="001F44E3" w:rsidP="001C1B6B">
            <w:r>
              <w:t>(лепка)</w:t>
            </w:r>
          </w:p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>
            <w:r>
              <w:t>(рисование)</w:t>
            </w:r>
          </w:p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Default="001F44E3" w:rsidP="001C1B6B">
            <w:r>
              <w:t>Физическое</w:t>
            </w:r>
          </w:p>
          <w:p w:rsidR="001F44E3" w:rsidRPr="001C1B6B" w:rsidRDefault="001F44E3" w:rsidP="001C1B6B">
            <w:r>
              <w:t xml:space="preserve"> развитие</w:t>
            </w:r>
          </w:p>
        </w:tc>
        <w:tc>
          <w:tcPr>
            <w:tcW w:w="4148" w:type="dxa"/>
          </w:tcPr>
          <w:p w:rsidR="001F44E3" w:rsidRPr="004F4E78" w:rsidRDefault="001F44E3" w:rsidP="006703CF">
            <w:pPr>
              <w:jc w:val="both"/>
            </w:pPr>
            <w:r>
              <w:t>Беседа</w:t>
            </w:r>
            <w:r w:rsidRPr="004F4E78">
              <w:t xml:space="preserve"> «Сказочный мир Дымки».</w:t>
            </w:r>
          </w:p>
          <w:p w:rsidR="001F44E3" w:rsidRPr="004F4E78" w:rsidRDefault="001F44E3" w:rsidP="006703CF">
            <w:pPr>
              <w:jc w:val="both"/>
            </w:pPr>
            <w:r w:rsidRPr="004F4E78">
              <w:t>Цель:</w:t>
            </w:r>
            <w:r>
              <w:t xml:space="preserve"> расширять </w:t>
            </w:r>
            <w:r w:rsidRPr="004F4E78">
              <w:t xml:space="preserve"> </w:t>
            </w:r>
            <w:r>
              <w:rPr>
                <w:color w:val="000000"/>
                <w:shd w:val="clear" w:color="auto" w:fill="FFFFFF"/>
              </w:rPr>
              <w:t>представления  детей о  дымковской игрушке</w:t>
            </w:r>
            <w:r w:rsidRPr="004F4E78">
              <w:rPr>
                <w:color w:val="000000"/>
                <w:shd w:val="clear" w:color="auto" w:fill="FFFFFF"/>
              </w:rPr>
              <w:t xml:space="preserve"> (конь, птичка, козлик).</w:t>
            </w:r>
          </w:p>
          <w:p w:rsidR="001F44E3" w:rsidRPr="00652143" w:rsidRDefault="001F44E3" w:rsidP="00E01F01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652143">
              <w:rPr>
                <w:color w:val="111111"/>
                <w:bdr w:val="none" w:sz="0" w:space="0" w:color="auto" w:frame="1"/>
                <w:shd w:val="clear" w:color="auto" w:fill="FFFFFF"/>
              </w:rPr>
              <w:t>Д.И.: «Дымковское домино»</w:t>
            </w:r>
          </w:p>
          <w:p w:rsidR="001F44E3" w:rsidRPr="00652143" w:rsidRDefault="001F44E3" w:rsidP="00E01F01">
            <w:pPr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652143">
              <w:rPr>
                <w:color w:val="111111"/>
                <w:bdr w:val="none" w:sz="0" w:space="0" w:color="auto" w:frame="1"/>
                <w:shd w:val="clear" w:color="auto" w:fill="FFFFFF"/>
              </w:rPr>
              <w:t>Цель: закреплять знания о дымковской игрушке, умение находить нужную игрушку.</w:t>
            </w:r>
          </w:p>
          <w:p w:rsidR="001F44E3" w:rsidRPr="004F4E78" w:rsidRDefault="001F44E3" w:rsidP="006703CF">
            <w:pPr>
              <w:jc w:val="both"/>
              <w:rPr>
                <w:u w:val="single"/>
              </w:rPr>
            </w:pPr>
          </w:p>
          <w:p w:rsidR="001F44E3" w:rsidRPr="004F4E78" w:rsidRDefault="001F44E3" w:rsidP="006703CF">
            <w:pPr>
              <w:jc w:val="both"/>
            </w:pPr>
            <w:r>
              <w:t xml:space="preserve">НОД </w:t>
            </w:r>
            <w:r w:rsidRPr="004F4E78">
              <w:t>«Птичка-невеличка»;</w:t>
            </w:r>
          </w:p>
          <w:p w:rsidR="001F44E3" w:rsidRDefault="001F44E3" w:rsidP="006703CF">
            <w:pPr>
              <w:jc w:val="both"/>
            </w:pPr>
            <w:r w:rsidRPr="004F4E78">
              <w:t xml:space="preserve">Цель: учить лепить птицу из  двух шариков и устанавливать ее на подставке в виде столбика. Путем оттягивания глины от общей формы лепить клюв, хвост и крылья. </w:t>
            </w:r>
          </w:p>
          <w:p w:rsidR="001F44E3" w:rsidRPr="004F4E78" w:rsidRDefault="001F44E3" w:rsidP="006703CF">
            <w:pPr>
              <w:jc w:val="both"/>
            </w:pPr>
            <w:r>
              <w:t>НОД «Украшаем коня дымковским узором</w:t>
            </w:r>
            <w:r w:rsidRPr="004F4E78">
              <w:t>»</w:t>
            </w:r>
          </w:p>
          <w:p w:rsidR="001F44E3" w:rsidRPr="004F4E78" w:rsidRDefault="001F44E3" w:rsidP="006703CF">
            <w:pPr>
              <w:jc w:val="both"/>
              <w:rPr>
                <w:rFonts w:cs="Arial"/>
                <w:color w:val="111111"/>
                <w:shd w:val="clear" w:color="auto" w:fill="FFFFFF"/>
              </w:rPr>
            </w:pPr>
            <w:r w:rsidRPr="004F4E78">
              <w:t xml:space="preserve">Цель: </w:t>
            </w:r>
            <w:r w:rsidRPr="004F4E78">
              <w:rPr>
                <w:rFonts w:ascii="Arial" w:hAnsi="Arial" w:cs="Arial"/>
                <w:color w:val="111111"/>
                <w:shd w:val="clear" w:color="auto" w:fill="FFFFFF"/>
              </w:rPr>
              <w:t> </w:t>
            </w:r>
            <w:r>
              <w:rPr>
                <w:rFonts w:cs="Arial"/>
                <w:color w:val="111111"/>
                <w:shd w:val="clear" w:color="auto" w:fill="FFFFFF"/>
              </w:rPr>
              <w:t xml:space="preserve">продолжать знакомить детей с </w:t>
            </w:r>
            <w:r w:rsidRPr="004F4E78">
              <w:rPr>
                <w:rFonts w:cs="Arial"/>
                <w:color w:val="111111"/>
                <w:shd w:val="clear" w:color="auto" w:fill="FFFFFF"/>
              </w:rPr>
              <w:t xml:space="preserve"> дымковскими узорами; учить выделять элементы геометрического узора дымковской росписи (</w:t>
            </w:r>
            <w:r w:rsidRPr="004F4E78">
              <w:rPr>
                <w:rFonts w:cs="Arial"/>
                <w:iCs/>
                <w:color w:val="111111"/>
                <w:bdr w:val="none" w:sz="0" w:space="0" w:color="auto" w:frame="1"/>
                <w:shd w:val="clear" w:color="auto" w:fill="FFFFFF"/>
              </w:rPr>
              <w:t>круги, прямые и волнистые линии, клетка, точки</w:t>
            </w:r>
            <w:r w:rsidRPr="004F4E78">
              <w:rPr>
                <w:rFonts w:cs="Arial"/>
                <w:color w:val="111111"/>
                <w:shd w:val="clear" w:color="auto" w:fill="FFFFFF"/>
              </w:rPr>
              <w:t>); формировать умение создавать узоры по собственному замыслу; учить работе с гуашью и ватными палочками (</w:t>
            </w:r>
            <w:r w:rsidRPr="004F4E78">
              <w:rPr>
                <w:rFonts w:cs="Arial"/>
                <w:iCs/>
                <w:color w:val="111111"/>
                <w:bdr w:val="none" w:sz="0" w:space="0" w:color="auto" w:frame="1"/>
                <w:shd w:val="clear" w:color="auto" w:fill="FFFFFF"/>
              </w:rPr>
              <w:t>рисовать линии, круги и точки</w:t>
            </w:r>
            <w:r w:rsidRPr="004F4E78">
              <w:rPr>
                <w:rFonts w:cs="Arial"/>
                <w:color w:val="111111"/>
                <w:shd w:val="clear" w:color="auto" w:fill="FFFFFF"/>
              </w:rPr>
              <w:t>); повторить основные цвета.</w:t>
            </w:r>
          </w:p>
          <w:p w:rsidR="001F44E3" w:rsidRPr="004F4E78" w:rsidRDefault="001F44E3" w:rsidP="006703CF">
            <w:pPr>
              <w:jc w:val="both"/>
            </w:pPr>
          </w:p>
          <w:p w:rsidR="001F44E3" w:rsidRPr="004F4E78" w:rsidRDefault="001F44E3" w:rsidP="006703CF">
            <w:pPr>
              <w:jc w:val="both"/>
            </w:pPr>
            <w:r>
              <w:t>Подвижная игра «Карусели</w:t>
            </w:r>
            <w:r w:rsidRPr="004F4E78">
              <w:t>».</w:t>
            </w:r>
          </w:p>
          <w:p w:rsidR="001F44E3" w:rsidRPr="004F4E78" w:rsidRDefault="001F44E3" w:rsidP="006703CF">
            <w:pPr>
              <w:pStyle w:val="c3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4F4E78">
              <w:rPr>
                <w:rStyle w:val="c0"/>
                <w:color w:val="000000"/>
              </w:rPr>
              <w:t>Цель: учить детей говорить в быстром и медленном темпе, согласовывать движения со словами стихотворения, реагировать на словесный сигнал. Развивать внимание и умение ориентироваться.</w:t>
            </w:r>
          </w:p>
          <w:p w:rsidR="001F44E3" w:rsidRPr="004F4E78" w:rsidRDefault="001F44E3" w:rsidP="006703CF">
            <w:pPr>
              <w:pStyle w:val="c3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4F4E78">
              <w:rPr>
                <w:rStyle w:val="c0"/>
                <w:color w:val="000000"/>
              </w:rPr>
              <w:t> </w:t>
            </w:r>
          </w:p>
          <w:p w:rsidR="001F44E3" w:rsidRPr="006703CF" w:rsidRDefault="001F44E3" w:rsidP="00B95D20">
            <w:pPr>
              <w:jc w:val="both"/>
              <w:rPr>
                <w:color w:val="000000"/>
              </w:rPr>
            </w:pPr>
          </w:p>
        </w:tc>
        <w:tc>
          <w:tcPr>
            <w:tcW w:w="3353" w:type="dxa"/>
          </w:tcPr>
          <w:p w:rsidR="001F44E3" w:rsidRDefault="001F44E3" w:rsidP="00B95D20">
            <w:pPr>
              <w:jc w:val="both"/>
            </w:pPr>
          </w:p>
          <w:p w:rsidR="001F44E3" w:rsidRPr="001B2040" w:rsidRDefault="001F44E3" w:rsidP="001B2040">
            <w:r>
              <w:t>Помощь в организации композиции «В царстве дымковских игрушек».</w:t>
            </w:r>
          </w:p>
        </w:tc>
        <w:tc>
          <w:tcPr>
            <w:tcW w:w="3785" w:type="dxa"/>
          </w:tcPr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  <w:r>
              <w:t>Выставка детского творчества:</w:t>
            </w:r>
          </w:p>
          <w:p w:rsidR="001F44E3" w:rsidRDefault="001F44E3" w:rsidP="00B95D20">
            <w:pPr>
              <w:jc w:val="both"/>
            </w:pPr>
            <w:r>
              <w:t>лепка «Птичка-невеличка»;</w:t>
            </w:r>
          </w:p>
          <w:p w:rsidR="001F44E3" w:rsidRDefault="001F44E3" w:rsidP="00B95D20">
            <w:pPr>
              <w:jc w:val="both"/>
            </w:pPr>
            <w:r>
              <w:t>рисование «Дымковский конь»</w:t>
            </w: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Pr="00A51EA7" w:rsidRDefault="001F44E3" w:rsidP="00B95D20">
            <w:pPr>
              <w:jc w:val="both"/>
            </w:pPr>
          </w:p>
        </w:tc>
      </w:tr>
      <w:tr w:rsidR="001F44E3" w:rsidRPr="004F4E78" w:rsidTr="00EE421C">
        <w:tc>
          <w:tcPr>
            <w:tcW w:w="14502" w:type="dxa"/>
            <w:gridSpan w:val="5"/>
          </w:tcPr>
          <w:p w:rsidR="001F44E3" w:rsidRDefault="001F44E3" w:rsidP="001C1B6B">
            <w:pPr>
              <w:jc w:val="center"/>
            </w:pPr>
            <w:r>
              <w:t>Тема: « Новый год. Елка</w:t>
            </w:r>
          </w:p>
        </w:tc>
      </w:tr>
      <w:tr w:rsidR="001F44E3" w:rsidRPr="004F4E78" w:rsidTr="007E2280">
        <w:tc>
          <w:tcPr>
            <w:tcW w:w="759" w:type="dxa"/>
          </w:tcPr>
          <w:p w:rsidR="001F44E3" w:rsidRPr="004F4E78" w:rsidRDefault="001F44E3" w:rsidP="00B95D20">
            <w:pPr>
              <w:jc w:val="center"/>
            </w:pPr>
            <w:r>
              <w:t>декабрь</w:t>
            </w:r>
          </w:p>
        </w:tc>
        <w:tc>
          <w:tcPr>
            <w:tcW w:w="2457" w:type="dxa"/>
          </w:tcPr>
          <w:p w:rsidR="001F44E3" w:rsidRDefault="001F44E3" w:rsidP="00EC3F63">
            <w:pPr>
              <w:jc w:val="both"/>
            </w:pPr>
            <w:r>
              <w:t>Познавательное развитие</w:t>
            </w:r>
          </w:p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Pr="001C1B6B" w:rsidRDefault="001F44E3" w:rsidP="001C1B6B"/>
          <w:p w:rsidR="001F44E3" w:rsidRDefault="001F44E3" w:rsidP="001C1B6B"/>
          <w:p w:rsidR="001F44E3" w:rsidRDefault="001F44E3" w:rsidP="001C1B6B"/>
          <w:p w:rsidR="001F44E3" w:rsidRDefault="001F44E3" w:rsidP="001C1B6B"/>
          <w:p w:rsidR="001F44E3" w:rsidRDefault="001F44E3" w:rsidP="001C1B6B"/>
          <w:p w:rsidR="001F44E3" w:rsidRPr="001C1B6B" w:rsidRDefault="001F44E3" w:rsidP="001C1B6B">
            <w:r>
              <w:t>Речевое развитие</w:t>
            </w:r>
          </w:p>
        </w:tc>
        <w:tc>
          <w:tcPr>
            <w:tcW w:w="4148" w:type="dxa"/>
          </w:tcPr>
          <w:p w:rsidR="001F44E3" w:rsidRPr="004F4E78" w:rsidRDefault="001F44E3" w:rsidP="00EC3F63">
            <w:pPr>
              <w:jc w:val="both"/>
            </w:pPr>
            <w:r>
              <w:t>Беседа:</w:t>
            </w:r>
            <w:r w:rsidRPr="004F4E78">
              <w:t xml:space="preserve"> «Встретим новичка </w:t>
            </w:r>
            <w:r w:rsidRPr="00DA05F1">
              <w:rPr>
                <w:b/>
              </w:rPr>
              <w:t>(Петрушку)»</w:t>
            </w:r>
          </w:p>
          <w:p w:rsidR="001F44E3" w:rsidRDefault="001F44E3" w:rsidP="00EC3F63">
            <w:pPr>
              <w:jc w:val="both"/>
            </w:pPr>
            <w:r w:rsidRPr="004F4E78">
              <w:t>Цель: научить</w:t>
            </w:r>
            <w:r>
              <w:t xml:space="preserve"> распознавать и сравнивать игрушки, выделять характерные признаки.</w:t>
            </w:r>
          </w:p>
          <w:p w:rsidR="001F44E3" w:rsidRDefault="001F44E3" w:rsidP="00EC3F63">
            <w:pPr>
              <w:jc w:val="both"/>
              <w:rPr>
                <w:color w:val="111111"/>
                <w:shd w:val="clear" w:color="auto" w:fill="FFFFFF"/>
              </w:rPr>
            </w:pPr>
          </w:p>
          <w:p w:rsidR="001F44E3" w:rsidRPr="004F4E78" w:rsidRDefault="001F44E3" w:rsidP="00EC3F63">
            <w:pPr>
              <w:jc w:val="both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Д.И.: Сложи Петрушку</w:t>
            </w:r>
            <w:r w:rsidRPr="004F4E78">
              <w:rPr>
                <w:color w:val="111111"/>
                <w:shd w:val="clear" w:color="auto" w:fill="FFFFFF"/>
              </w:rPr>
              <w:t>»</w:t>
            </w:r>
          </w:p>
          <w:p w:rsidR="001F44E3" w:rsidRDefault="001F44E3" w:rsidP="00EC3F63">
            <w:pPr>
              <w:jc w:val="both"/>
              <w:rPr>
                <w:color w:val="000000"/>
              </w:rPr>
            </w:pPr>
            <w:r w:rsidRPr="004F4E78">
              <w:rPr>
                <w:color w:val="111111"/>
                <w:shd w:val="clear" w:color="auto" w:fill="FFFFFF"/>
              </w:rPr>
              <w:t xml:space="preserve">Цель: </w:t>
            </w:r>
            <w:r w:rsidRPr="004F4E78">
              <w:rPr>
                <w:color w:val="000000"/>
              </w:rPr>
              <w:t xml:space="preserve">упражнять детей </w:t>
            </w:r>
            <w:r>
              <w:rPr>
                <w:color w:val="000000"/>
              </w:rPr>
              <w:t>в составлении</w:t>
            </w:r>
            <w:r w:rsidRPr="004F4E78">
              <w:rPr>
                <w:color w:val="000000"/>
              </w:rPr>
              <w:t xml:space="preserve"> целого предмета из 4-6</w:t>
            </w:r>
          </w:p>
          <w:p w:rsidR="001F44E3" w:rsidRPr="00D0581D" w:rsidRDefault="001F44E3" w:rsidP="00D0581D">
            <w:pPr>
              <w:tabs>
                <w:tab w:val="left" w:pos="3760"/>
              </w:tabs>
            </w:pPr>
            <w:r w:rsidRPr="00D0581D">
              <w:t>Просмотр презентации  «Погремушка и ее «родственницы»</w:t>
            </w:r>
          </w:p>
          <w:p w:rsidR="001F44E3" w:rsidRPr="00D0581D" w:rsidRDefault="001F44E3" w:rsidP="00D0581D">
            <w:r w:rsidRPr="00D0581D">
              <w:t>Д.И. «Угадай, что звучит»</w:t>
            </w:r>
          </w:p>
          <w:p w:rsidR="001F44E3" w:rsidRPr="00D0581D" w:rsidRDefault="001F44E3" w:rsidP="001C1B6B">
            <w:pPr>
              <w:jc w:val="both"/>
            </w:pPr>
          </w:p>
          <w:p w:rsidR="001F44E3" w:rsidRPr="004F4E78" w:rsidRDefault="001F44E3" w:rsidP="001C1B6B">
            <w:pPr>
              <w:jc w:val="both"/>
            </w:pPr>
            <w:r w:rsidRPr="004F4E78">
              <w:t xml:space="preserve">Чтение художественной литературы: Много кукол деревянных…»; С. Я. Маршака «Ванька-Встанька»; «У сестричек, у </w:t>
            </w:r>
            <w:r>
              <w:t>матрёшек».</w:t>
            </w:r>
          </w:p>
          <w:p w:rsidR="001F44E3" w:rsidRPr="004F4E78" w:rsidRDefault="001F44E3" w:rsidP="00EC3F63">
            <w:pPr>
              <w:jc w:val="both"/>
            </w:pPr>
          </w:p>
          <w:p w:rsidR="001F44E3" w:rsidRPr="004F4E78" w:rsidRDefault="001F44E3" w:rsidP="00EC3F63">
            <w:pPr>
              <w:jc w:val="both"/>
            </w:pPr>
          </w:p>
        </w:tc>
        <w:tc>
          <w:tcPr>
            <w:tcW w:w="3353" w:type="dxa"/>
          </w:tcPr>
          <w:p w:rsidR="001F44E3" w:rsidRPr="00D0581D" w:rsidRDefault="001F44E3" w:rsidP="00D0581D">
            <w:pPr>
              <w:tabs>
                <w:tab w:val="left" w:pos="13480"/>
              </w:tabs>
            </w:pPr>
            <w:r w:rsidRPr="00D0581D">
              <w:t>Консультация «Музыкальные инструменты своими руками</w:t>
            </w:r>
          </w:p>
          <w:p w:rsidR="001F44E3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>
              <w:t>Помощь в изготовлении колпачков для петрушек</w:t>
            </w:r>
          </w:p>
        </w:tc>
        <w:tc>
          <w:tcPr>
            <w:tcW w:w="3785" w:type="dxa"/>
          </w:tcPr>
          <w:p w:rsidR="001F44E3" w:rsidRPr="00A51EA7" w:rsidRDefault="001F44E3" w:rsidP="00B95D20">
            <w:pPr>
              <w:jc w:val="both"/>
            </w:pPr>
            <w:r>
              <w:t>Праздник «Новогодняя елка»</w:t>
            </w:r>
          </w:p>
        </w:tc>
      </w:tr>
      <w:tr w:rsidR="001F44E3" w:rsidRPr="004F4E78" w:rsidTr="00445D87">
        <w:tc>
          <w:tcPr>
            <w:tcW w:w="14502" w:type="dxa"/>
            <w:gridSpan w:val="5"/>
          </w:tcPr>
          <w:p w:rsidR="001F44E3" w:rsidRPr="00A51EA7" w:rsidRDefault="001F44E3" w:rsidP="00E52AC8">
            <w:pPr>
              <w:jc w:val="center"/>
            </w:pPr>
            <w:r>
              <w:t>Тема: «Знакомство с народной культурой и традициями»</w:t>
            </w:r>
          </w:p>
        </w:tc>
      </w:tr>
      <w:tr w:rsidR="001F44E3" w:rsidRPr="004F4E78" w:rsidTr="007E2280">
        <w:tc>
          <w:tcPr>
            <w:tcW w:w="759" w:type="dxa"/>
          </w:tcPr>
          <w:p w:rsidR="001F44E3" w:rsidRPr="004F4E78" w:rsidRDefault="001F44E3" w:rsidP="00B95D20">
            <w:pPr>
              <w:jc w:val="center"/>
            </w:pPr>
          </w:p>
        </w:tc>
        <w:tc>
          <w:tcPr>
            <w:tcW w:w="2457" w:type="dxa"/>
          </w:tcPr>
          <w:p w:rsidR="001F44E3" w:rsidRPr="004F4E78" w:rsidRDefault="001F44E3" w:rsidP="00B95D20">
            <w:pPr>
              <w:jc w:val="both"/>
            </w:pPr>
            <w:r>
              <w:t>Познавательное развитие</w:t>
            </w:r>
          </w:p>
        </w:tc>
        <w:tc>
          <w:tcPr>
            <w:tcW w:w="4148" w:type="dxa"/>
          </w:tcPr>
          <w:p w:rsidR="001F44E3" w:rsidRPr="004F4E78" w:rsidRDefault="001F44E3" w:rsidP="00E52AC8">
            <w:pPr>
              <w:pStyle w:val="NormalWeb"/>
              <w:spacing w:before="0" w:beforeAutospacing="0" w:after="0" w:afterAutospacing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НОД </w:t>
            </w:r>
            <w:r w:rsidRPr="004F4E78">
              <w:rPr>
                <w:rFonts w:cs="Arial"/>
                <w:color w:val="000000"/>
              </w:rPr>
              <w:t xml:space="preserve"> «</w:t>
            </w:r>
            <w:r>
              <w:rPr>
                <w:rFonts w:cs="Arial"/>
                <w:color w:val="000000"/>
              </w:rPr>
              <w:t>Забавная  игрушка</w:t>
            </w:r>
            <w:r w:rsidRPr="004F4E78">
              <w:rPr>
                <w:rFonts w:cs="Arial"/>
                <w:color w:val="000000"/>
              </w:rPr>
              <w:t>» (Богородская)</w:t>
            </w:r>
          </w:p>
          <w:p w:rsidR="001F44E3" w:rsidRPr="004F4E78" w:rsidRDefault="001F44E3" w:rsidP="00E52AC8">
            <w:pPr>
              <w:pStyle w:val="NormalWeb"/>
              <w:spacing w:before="0" w:beforeAutospacing="0" w:after="0" w:afterAutospacing="0"/>
              <w:rPr>
                <w:rFonts w:cs="Arial"/>
                <w:color w:val="000000"/>
              </w:rPr>
            </w:pPr>
            <w:r w:rsidRPr="004F4E78">
              <w:rPr>
                <w:rFonts w:cs="Arial"/>
                <w:color w:val="000000"/>
              </w:rPr>
              <w:t xml:space="preserve">Цель:  </w:t>
            </w:r>
            <w:r>
              <w:rPr>
                <w:rFonts w:cs="Arial"/>
                <w:color w:val="000000"/>
              </w:rPr>
              <w:t>продолжать расширять представления детей о богородской игрушке(медведи – музыканты, мишки пьют чай).</w:t>
            </w:r>
            <w:r w:rsidRPr="004F4E78">
              <w:rPr>
                <w:rFonts w:cs="Arial"/>
                <w:color w:val="000000"/>
              </w:rPr>
              <w:t xml:space="preserve"> Научить бережно относиться к ним, использовать их в собственной игре.</w:t>
            </w:r>
          </w:p>
          <w:p w:rsidR="001F44E3" w:rsidRPr="004F4E78" w:rsidRDefault="001F44E3" w:rsidP="00E52AC8">
            <w:pPr>
              <w:pStyle w:val="NormalWeb"/>
              <w:spacing w:before="0" w:beforeAutospacing="0" w:after="0" w:afterAutospacing="0"/>
            </w:pPr>
            <w:r>
              <w:t>Д.И.</w:t>
            </w:r>
            <w:r w:rsidRPr="004F4E78">
              <w:t xml:space="preserve"> «Покажи Мишке наши игрушки»</w:t>
            </w:r>
          </w:p>
          <w:p w:rsidR="001F44E3" w:rsidRPr="004F4E78" w:rsidRDefault="001F44E3" w:rsidP="00E52AC8">
            <w:pPr>
              <w:pStyle w:val="NormalWeb"/>
              <w:spacing w:before="0" w:beforeAutospacing="0" w:after="0" w:afterAutospacing="0"/>
            </w:pPr>
            <w:r w:rsidRPr="004F4E78">
              <w:t>Цель: закрепить умение  пользоваться игрушками по  назначению, подбирать их  в тематические подборки, играть сообща.</w:t>
            </w:r>
          </w:p>
          <w:p w:rsidR="001F44E3" w:rsidRPr="004F4E78" w:rsidRDefault="001F44E3" w:rsidP="00E52AC8">
            <w:pPr>
              <w:pStyle w:val="NormalWeb"/>
              <w:spacing w:before="0" w:beforeAutospacing="0" w:after="0" w:afterAutospacing="0"/>
            </w:pPr>
            <w:r>
              <w:t>Д.И.</w:t>
            </w:r>
            <w:r w:rsidRPr="004F4E78">
              <w:t xml:space="preserve"> «Кто что выберет из мешочка»</w:t>
            </w:r>
          </w:p>
          <w:p w:rsidR="001F44E3" w:rsidRPr="00652143" w:rsidRDefault="001F44E3" w:rsidP="00652143">
            <w:pPr>
              <w:pStyle w:val="NormalWeb"/>
              <w:spacing w:before="0" w:beforeAutospacing="0" w:after="0" w:afterAutospacing="0"/>
              <w:rPr>
                <w:rFonts w:cs="Arial"/>
                <w:color w:val="000000"/>
              </w:rPr>
            </w:pPr>
            <w:r w:rsidRPr="004F4E78">
              <w:t>Цель: научить детей срав</w:t>
            </w:r>
            <w:r>
              <w:t xml:space="preserve">нивать и группировать предметы(игрушки) </w:t>
            </w:r>
            <w:r w:rsidRPr="004F4E78">
              <w:t xml:space="preserve"> по  цвету, форме, назначению, характерным признакам, особенностям. </w:t>
            </w:r>
          </w:p>
          <w:p w:rsidR="001F44E3" w:rsidRPr="004F4E78" w:rsidRDefault="001F44E3" w:rsidP="00B95D20">
            <w:pPr>
              <w:jc w:val="both"/>
            </w:pPr>
          </w:p>
        </w:tc>
        <w:tc>
          <w:tcPr>
            <w:tcW w:w="3353" w:type="dxa"/>
          </w:tcPr>
          <w:p w:rsidR="001F44E3" w:rsidRDefault="001F44E3" w:rsidP="00B95D20">
            <w:pPr>
              <w:jc w:val="both"/>
            </w:pPr>
            <w:r>
              <w:t xml:space="preserve">Помощь в организации </w:t>
            </w:r>
          </w:p>
          <w:p w:rsidR="001F44E3" w:rsidRPr="004F4E78" w:rsidRDefault="001F44E3" w:rsidP="00B95D20">
            <w:pPr>
              <w:jc w:val="both"/>
            </w:pPr>
            <w:r>
              <w:t>выставки семейных коллекций «В гостях у народных мастеров»</w:t>
            </w:r>
          </w:p>
        </w:tc>
        <w:tc>
          <w:tcPr>
            <w:tcW w:w="3785" w:type="dxa"/>
          </w:tcPr>
          <w:p w:rsidR="001F44E3" w:rsidRPr="00A51EA7" w:rsidRDefault="001F44E3" w:rsidP="00B95D20">
            <w:pPr>
              <w:jc w:val="both"/>
            </w:pPr>
            <w:r>
              <w:t>Развлечение «Волшебные игрушки»</w:t>
            </w:r>
          </w:p>
        </w:tc>
      </w:tr>
    </w:tbl>
    <w:p w:rsidR="001F44E3" w:rsidRPr="004F4E78" w:rsidRDefault="001F44E3" w:rsidP="004F4E78">
      <w:pPr>
        <w:jc w:val="both"/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4F4E78">
      <w:pPr>
        <w:jc w:val="center"/>
        <w:rPr>
          <w:b/>
        </w:rPr>
      </w:pPr>
    </w:p>
    <w:p w:rsidR="001F44E3" w:rsidRDefault="001F44E3" w:rsidP="007B5309">
      <w:pPr>
        <w:tabs>
          <w:tab w:val="left" w:pos="13480"/>
        </w:tabs>
        <w:jc w:val="center"/>
        <w:rPr>
          <w:b/>
        </w:rPr>
      </w:pPr>
      <w:r w:rsidRPr="004F4E78">
        <w:rPr>
          <w:b/>
        </w:rPr>
        <w:t>Планирование воспитательно-образовательной работы по  теме: «Народная игрушка»</w:t>
      </w:r>
    </w:p>
    <w:p w:rsidR="001F44E3" w:rsidRPr="004F4E78" w:rsidRDefault="001F44E3" w:rsidP="007B5309">
      <w:pPr>
        <w:tabs>
          <w:tab w:val="left" w:pos="13480"/>
        </w:tabs>
        <w:jc w:val="center"/>
        <w:rPr>
          <w:b/>
        </w:rPr>
      </w:pPr>
      <w:r w:rsidRPr="004F4E78">
        <w:rPr>
          <w:b/>
        </w:rPr>
        <w:t>с детьми средней  группы (от 4до 5 лет)</w:t>
      </w:r>
    </w:p>
    <w:p w:rsidR="001F44E3" w:rsidRDefault="001F44E3" w:rsidP="007B5309">
      <w:pPr>
        <w:jc w:val="center"/>
        <w:rPr>
          <w:color w:val="111111"/>
          <w:bdr w:val="none" w:sz="0" w:space="0" w:color="auto" w:frame="1"/>
          <w:shd w:val="clear" w:color="auto" w:fill="FFFFFF"/>
        </w:rPr>
      </w:pPr>
    </w:p>
    <w:p w:rsidR="001F44E3" w:rsidRPr="004F4E78" w:rsidRDefault="001F44E3" w:rsidP="00005689">
      <w:pPr>
        <w:jc w:val="both"/>
        <w:rPr>
          <w:color w:val="111111"/>
          <w:shd w:val="clear" w:color="auto" w:fill="FFFFFF"/>
        </w:rPr>
      </w:pPr>
      <w:r w:rsidRPr="00A633B0">
        <w:rPr>
          <w:color w:val="111111"/>
          <w:bdr w:val="none" w:sz="0" w:space="0" w:color="auto" w:frame="1"/>
          <w:shd w:val="clear" w:color="auto" w:fill="FFFFFF"/>
        </w:rPr>
        <w:t>Цель</w:t>
      </w:r>
      <w:r w:rsidRPr="00A633B0">
        <w:rPr>
          <w:color w:val="111111"/>
          <w:shd w:val="clear" w:color="auto" w:fill="FFFFFF"/>
        </w:rPr>
        <w:t>: знакомство</w:t>
      </w:r>
      <w:r>
        <w:rPr>
          <w:color w:val="111111"/>
          <w:shd w:val="clear" w:color="auto" w:fill="FFFFFF"/>
        </w:rPr>
        <w:t xml:space="preserve"> детей дошкольного возраста </w:t>
      </w:r>
      <w:r w:rsidRPr="004F4E78">
        <w:rPr>
          <w:color w:val="111111"/>
          <w:shd w:val="clear" w:color="auto" w:fill="FFFFFF"/>
        </w:rPr>
        <w:t xml:space="preserve"> </w:t>
      </w:r>
      <w:r w:rsidRPr="007C0541">
        <w:rPr>
          <w:b/>
          <w:color w:val="111111"/>
          <w:shd w:val="clear" w:color="auto" w:fill="FFFFFF"/>
        </w:rPr>
        <w:t>с</w:t>
      </w:r>
      <w:r w:rsidRPr="007C0541">
        <w:rPr>
          <w:rStyle w:val="apple-converted-space"/>
          <w:b/>
          <w:color w:val="111111"/>
          <w:shd w:val="clear" w:color="auto" w:fill="FFFFFF"/>
        </w:rPr>
        <w:t> </w:t>
      </w:r>
      <w:r w:rsidRPr="007C0541">
        <w:rPr>
          <w:rStyle w:val="Strong"/>
          <w:b w:val="0"/>
          <w:bCs/>
          <w:color w:val="111111"/>
          <w:bdr w:val="none" w:sz="0" w:space="0" w:color="auto" w:frame="1"/>
          <w:shd w:val="clear" w:color="auto" w:fill="FFFFFF"/>
        </w:rPr>
        <w:t>народным</w:t>
      </w:r>
      <w:r w:rsidRPr="004F4E78">
        <w:rPr>
          <w:rStyle w:val="apple-converted-space"/>
          <w:color w:val="111111"/>
          <w:shd w:val="clear" w:color="auto" w:fill="FFFFFF"/>
        </w:rPr>
        <w:t> </w:t>
      </w:r>
      <w:r w:rsidRPr="004F4E78">
        <w:rPr>
          <w:color w:val="111111"/>
          <w:shd w:val="clear" w:color="auto" w:fill="FFFFFF"/>
        </w:rPr>
        <w:t>творчеством на примере</w:t>
      </w:r>
      <w:r w:rsidRPr="004F4E78">
        <w:rPr>
          <w:rStyle w:val="apple-converted-space"/>
          <w:color w:val="111111"/>
          <w:shd w:val="clear" w:color="auto" w:fill="FFFFFF"/>
        </w:rPr>
        <w:t> </w:t>
      </w:r>
      <w:r w:rsidRPr="007C0541">
        <w:rPr>
          <w:rStyle w:val="Strong"/>
          <w:b w:val="0"/>
          <w:bCs/>
          <w:color w:val="111111"/>
          <w:bdr w:val="none" w:sz="0" w:space="0" w:color="auto" w:frame="1"/>
          <w:shd w:val="clear" w:color="auto" w:fill="FFFFFF"/>
        </w:rPr>
        <w:t>народных игрушек</w:t>
      </w:r>
    </w:p>
    <w:p w:rsidR="001F44E3" w:rsidRDefault="001F44E3" w:rsidP="00005689">
      <w:pPr>
        <w:rPr>
          <w:sz w:val="28"/>
        </w:rPr>
      </w:pPr>
      <w:r w:rsidRPr="004F4E78">
        <w:t xml:space="preserve">Задачи: </w:t>
      </w:r>
      <w:r>
        <w:t xml:space="preserve"> продолжать знакомить  детей с изделиями народных мастеров.(дымковской, богородской, филимоновской игрушкой) и игрушками из «бабушкиного сундука», материалами, из которых они сделаны.</w:t>
      </w:r>
    </w:p>
    <w:p w:rsidR="001F44E3" w:rsidRPr="00005689" w:rsidRDefault="001F44E3" w:rsidP="00005689">
      <w:r>
        <w:rPr>
          <w:sz w:val="28"/>
        </w:rPr>
        <w:t xml:space="preserve"> </w:t>
      </w:r>
      <w:r w:rsidRPr="00005689">
        <w:rPr>
          <w:rStyle w:val="c0"/>
          <w:color w:val="000000"/>
        </w:rPr>
        <w:t>Способствовать развитию познавательных интересов, эстетических чувств.</w:t>
      </w:r>
    </w:p>
    <w:p w:rsidR="001F44E3" w:rsidRPr="004F4E78" w:rsidRDefault="001F44E3" w:rsidP="004F4E7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5"/>
        <w:gridCol w:w="2401"/>
        <w:gridCol w:w="4060"/>
        <w:gridCol w:w="3339"/>
        <w:gridCol w:w="3577"/>
      </w:tblGrid>
      <w:tr w:rsidR="001F44E3" w:rsidRPr="004F4E78" w:rsidTr="00046893">
        <w:tc>
          <w:tcPr>
            <w:tcW w:w="927" w:type="dxa"/>
          </w:tcPr>
          <w:p w:rsidR="001F44E3" w:rsidRPr="004F4E78" w:rsidRDefault="001F44E3" w:rsidP="00B95D20">
            <w:pPr>
              <w:jc w:val="center"/>
            </w:pPr>
            <w:r>
              <w:t>месяц</w:t>
            </w:r>
          </w:p>
        </w:tc>
        <w:tc>
          <w:tcPr>
            <w:tcW w:w="2419" w:type="dxa"/>
          </w:tcPr>
          <w:p w:rsidR="001F44E3" w:rsidRPr="004F4E78" w:rsidRDefault="001F44E3" w:rsidP="00B95D20">
            <w:pPr>
              <w:jc w:val="center"/>
            </w:pPr>
            <w:r w:rsidRPr="004F4E78">
              <w:t xml:space="preserve">Образовательная область </w:t>
            </w:r>
          </w:p>
        </w:tc>
        <w:tc>
          <w:tcPr>
            <w:tcW w:w="4108" w:type="dxa"/>
          </w:tcPr>
          <w:p w:rsidR="001F44E3" w:rsidRPr="004F4E78" w:rsidRDefault="001F44E3" w:rsidP="00B95D20">
            <w:pPr>
              <w:jc w:val="center"/>
            </w:pPr>
            <w:r w:rsidRPr="004F4E78">
              <w:t xml:space="preserve">Организация образовательной деятельности </w:t>
            </w:r>
          </w:p>
        </w:tc>
        <w:tc>
          <w:tcPr>
            <w:tcW w:w="3392" w:type="dxa"/>
          </w:tcPr>
          <w:p w:rsidR="001F44E3" w:rsidRPr="004F4E78" w:rsidRDefault="001F44E3" w:rsidP="00B95D20">
            <w:pPr>
              <w:jc w:val="center"/>
            </w:pPr>
            <w:r w:rsidRPr="004F4E78">
              <w:t>Взаимодействие с семьями детей</w:t>
            </w:r>
          </w:p>
        </w:tc>
        <w:tc>
          <w:tcPr>
            <w:tcW w:w="3656" w:type="dxa"/>
          </w:tcPr>
          <w:p w:rsidR="001F44E3" w:rsidRPr="004F4E78" w:rsidRDefault="001F44E3" w:rsidP="00B95D20">
            <w:pPr>
              <w:jc w:val="center"/>
            </w:pPr>
            <w:r w:rsidRPr="004F4E78">
              <w:t>Итоговое мероприятие</w:t>
            </w:r>
          </w:p>
        </w:tc>
      </w:tr>
      <w:tr w:rsidR="001F44E3" w:rsidRPr="004F4E78" w:rsidTr="00046893">
        <w:tc>
          <w:tcPr>
            <w:tcW w:w="927" w:type="dxa"/>
          </w:tcPr>
          <w:p w:rsidR="001F44E3" w:rsidRPr="004F4E78" w:rsidRDefault="001F44E3" w:rsidP="00B95D20">
            <w:pPr>
              <w:jc w:val="center"/>
            </w:pPr>
          </w:p>
        </w:tc>
        <w:tc>
          <w:tcPr>
            <w:tcW w:w="2419" w:type="dxa"/>
          </w:tcPr>
          <w:p w:rsidR="001F44E3" w:rsidRPr="004F4E78" w:rsidRDefault="001F44E3" w:rsidP="00B95D20">
            <w:pPr>
              <w:jc w:val="center"/>
            </w:pPr>
          </w:p>
        </w:tc>
        <w:tc>
          <w:tcPr>
            <w:tcW w:w="4108" w:type="dxa"/>
          </w:tcPr>
          <w:p w:rsidR="001F44E3" w:rsidRPr="004F4E78" w:rsidRDefault="001F44E3" w:rsidP="00B95D20">
            <w:pPr>
              <w:jc w:val="center"/>
            </w:pPr>
            <w:r>
              <w:t>Тема:    День знаний</w:t>
            </w:r>
          </w:p>
        </w:tc>
        <w:tc>
          <w:tcPr>
            <w:tcW w:w="3392" w:type="dxa"/>
          </w:tcPr>
          <w:p w:rsidR="001F44E3" w:rsidRPr="004F4E78" w:rsidRDefault="001F44E3" w:rsidP="00B95D20">
            <w:pPr>
              <w:jc w:val="center"/>
            </w:pPr>
          </w:p>
        </w:tc>
        <w:tc>
          <w:tcPr>
            <w:tcW w:w="3656" w:type="dxa"/>
          </w:tcPr>
          <w:p w:rsidR="001F44E3" w:rsidRPr="004F4E78" w:rsidRDefault="001F44E3" w:rsidP="00B95D20">
            <w:pPr>
              <w:jc w:val="center"/>
            </w:pPr>
          </w:p>
        </w:tc>
      </w:tr>
      <w:tr w:rsidR="001F44E3" w:rsidRPr="004F4E78" w:rsidTr="00046893">
        <w:tc>
          <w:tcPr>
            <w:tcW w:w="927" w:type="dxa"/>
          </w:tcPr>
          <w:p w:rsidR="001F44E3" w:rsidRDefault="001F44E3" w:rsidP="00B95D20">
            <w:pPr>
              <w:jc w:val="center"/>
            </w:pPr>
            <w:r>
              <w:t>сентябрь</w:t>
            </w:r>
          </w:p>
        </w:tc>
        <w:tc>
          <w:tcPr>
            <w:tcW w:w="2419" w:type="dxa"/>
          </w:tcPr>
          <w:p w:rsidR="001F44E3" w:rsidRPr="004F4E78" w:rsidRDefault="001F44E3" w:rsidP="00B95D20">
            <w:pPr>
              <w:jc w:val="center"/>
            </w:pPr>
          </w:p>
        </w:tc>
        <w:tc>
          <w:tcPr>
            <w:tcW w:w="4108" w:type="dxa"/>
          </w:tcPr>
          <w:p w:rsidR="001F44E3" w:rsidRDefault="001F44E3" w:rsidP="00B95D20">
            <w:pPr>
              <w:jc w:val="center"/>
            </w:pPr>
            <w:r>
              <w:t>ДИД. игры</w:t>
            </w:r>
          </w:p>
        </w:tc>
        <w:tc>
          <w:tcPr>
            <w:tcW w:w="3392" w:type="dxa"/>
          </w:tcPr>
          <w:p w:rsidR="001F44E3" w:rsidRPr="004F4E78" w:rsidRDefault="001F44E3" w:rsidP="00B95D20">
            <w:pPr>
              <w:jc w:val="center"/>
            </w:pPr>
            <w:r>
              <w:t>Памятки «</w:t>
            </w:r>
            <w:r w:rsidRPr="00FD28B9">
              <w:t>Требования к игрушкам»</w:t>
            </w:r>
          </w:p>
        </w:tc>
        <w:tc>
          <w:tcPr>
            <w:tcW w:w="3656" w:type="dxa"/>
          </w:tcPr>
          <w:p w:rsidR="001F44E3" w:rsidRPr="004F4E78" w:rsidRDefault="001F44E3" w:rsidP="00B95D20">
            <w:pPr>
              <w:jc w:val="center"/>
            </w:pPr>
            <w:r>
              <w:t xml:space="preserve">Игротека «Здравствуй, детский сад» </w:t>
            </w:r>
          </w:p>
        </w:tc>
      </w:tr>
      <w:tr w:rsidR="001F44E3" w:rsidRPr="004F4E78" w:rsidTr="009B6E2F">
        <w:tc>
          <w:tcPr>
            <w:tcW w:w="14502" w:type="dxa"/>
            <w:gridSpan w:val="5"/>
          </w:tcPr>
          <w:p w:rsidR="001F44E3" w:rsidRPr="004F4E78" w:rsidRDefault="001F44E3" w:rsidP="00B95D20">
            <w:pPr>
              <w:jc w:val="center"/>
            </w:pPr>
            <w:r>
              <w:t>Тема:  « Мой город, моя страна»</w:t>
            </w:r>
          </w:p>
        </w:tc>
      </w:tr>
      <w:tr w:rsidR="001F44E3" w:rsidRPr="004F4E78" w:rsidTr="00046893">
        <w:tc>
          <w:tcPr>
            <w:tcW w:w="927" w:type="dxa"/>
          </w:tcPr>
          <w:p w:rsidR="001F44E3" w:rsidRPr="004F4E78" w:rsidRDefault="001F44E3" w:rsidP="00B95D20">
            <w:pPr>
              <w:jc w:val="center"/>
            </w:pPr>
            <w:r>
              <w:t>ноябрь</w:t>
            </w: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  <w:p w:rsidR="001F44E3" w:rsidRPr="004F4E78" w:rsidRDefault="001F44E3" w:rsidP="00B95D20">
            <w:pPr>
              <w:jc w:val="center"/>
            </w:pPr>
          </w:p>
        </w:tc>
        <w:tc>
          <w:tcPr>
            <w:tcW w:w="2419" w:type="dxa"/>
          </w:tcPr>
          <w:p w:rsidR="001F44E3" w:rsidRPr="004F4E78" w:rsidRDefault="001F44E3" w:rsidP="00B95D20">
            <w:pPr>
              <w:jc w:val="both"/>
            </w:pPr>
            <w:r w:rsidRPr="004F4E78">
              <w:t>Познавательное развитие.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 w:rsidRPr="004F4E78">
              <w:t>Речевое развитие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  <w:r w:rsidRPr="004F4E78">
              <w:t>Художественно-эстетическое развитие</w:t>
            </w:r>
          </w:p>
          <w:p w:rsidR="001F44E3" w:rsidRPr="001C012B" w:rsidRDefault="001F44E3" w:rsidP="001C012B"/>
          <w:p w:rsidR="001F44E3" w:rsidRPr="001C012B" w:rsidRDefault="001F44E3" w:rsidP="001C012B"/>
          <w:p w:rsidR="001F44E3" w:rsidRDefault="001F44E3" w:rsidP="001C012B"/>
          <w:p w:rsidR="001F44E3" w:rsidRDefault="001F44E3" w:rsidP="001C012B"/>
          <w:p w:rsidR="001F44E3" w:rsidRDefault="001F44E3" w:rsidP="001C012B"/>
          <w:p w:rsidR="001F44E3" w:rsidRDefault="001F44E3" w:rsidP="001C012B"/>
          <w:p w:rsidR="001F44E3" w:rsidRDefault="001F44E3" w:rsidP="001C012B"/>
          <w:p w:rsidR="001F44E3" w:rsidRDefault="001F44E3" w:rsidP="001C012B"/>
          <w:p w:rsidR="001F44E3" w:rsidRDefault="001F44E3" w:rsidP="001C012B"/>
          <w:p w:rsidR="001F44E3" w:rsidRPr="001C012B" w:rsidRDefault="001F44E3" w:rsidP="001C012B">
            <w:r>
              <w:t>Познавательное развитие</w:t>
            </w:r>
          </w:p>
        </w:tc>
        <w:tc>
          <w:tcPr>
            <w:tcW w:w="4108" w:type="dxa"/>
          </w:tcPr>
          <w:p w:rsidR="001F44E3" w:rsidRPr="004F4E78" w:rsidRDefault="001F44E3" w:rsidP="00B95D20">
            <w:pPr>
              <w:jc w:val="both"/>
              <w:rPr>
                <w:i/>
              </w:rPr>
            </w:pPr>
            <w:r>
              <w:t>НОД: «</w:t>
            </w:r>
            <w:r w:rsidRPr="004F4E78">
              <w:t>Знакомство с бабушкиным сундуком» (</w:t>
            </w:r>
            <w:r>
              <w:rPr>
                <w:rStyle w:val="Emphasis"/>
                <w:bCs/>
                <w:i w:val="0"/>
                <w:iCs/>
                <w:color w:val="000000"/>
                <w:shd w:val="clear" w:color="auto" w:fill="FFFFFF"/>
              </w:rPr>
              <w:t>тряпичными куклами</w:t>
            </w:r>
            <w:r w:rsidRPr="004F4E78">
              <w:rPr>
                <w:rStyle w:val="Emphasis"/>
                <w:bCs/>
                <w:i w:val="0"/>
                <w:iCs/>
                <w:color w:val="000000"/>
                <w:shd w:val="clear" w:color="auto" w:fill="FFFFFF"/>
              </w:rPr>
              <w:t>)</w:t>
            </w:r>
            <w:r w:rsidRPr="004F4E78">
              <w:rPr>
                <w:i/>
                <w:color w:val="000000"/>
                <w:shd w:val="clear" w:color="auto" w:fill="FFFFFF"/>
              </w:rPr>
              <w:t xml:space="preserve">; </w:t>
            </w:r>
            <w:r w:rsidRPr="004F4E78">
              <w:t xml:space="preserve">обследование игрушек, </w:t>
            </w:r>
            <w:r>
              <w:t>изготовление куклы – пеленашки)</w:t>
            </w:r>
          </w:p>
          <w:p w:rsidR="001F44E3" w:rsidRDefault="001F44E3" w:rsidP="001C012B">
            <w:pPr>
              <w:jc w:val="both"/>
            </w:pPr>
          </w:p>
          <w:p w:rsidR="001F44E3" w:rsidRDefault="001F44E3" w:rsidP="001C012B">
            <w:pPr>
              <w:jc w:val="both"/>
            </w:pPr>
            <w:r>
              <w:t>Просмотр презентации «Куклы из бабушкиного сундука»</w:t>
            </w:r>
          </w:p>
          <w:p w:rsidR="001F44E3" w:rsidRDefault="001F44E3" w:rsidP="001C012B">
            <w:pPr>
              <w:jc w:val="both"/>
            </w:pPr>
          </w:p>
          <w:p w:rsidR="001F44E3" w:rsidRPr="004F4E78" w:rsidRDefault="001F44E3" w:rsidP="001C012B">
            <w:pPr>
              <w:jc w:val="both"/>
            </w:pPr>
            <w:r w:rsidRPr="004F4E78">
              <w:t>Рассматривание иллюстраций с народными игрушками;</w:t>
            </w: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</w:p>
          <w:p w:rsidR="001F44E3" w:rsidRPr="004F4E78" w:rsidRDefault="001F44E3" w:rsidP="00B95D20">
            <w:pPr>
              <w:jc w:val="both"/>
            </w:pPr>
            <w:r w:rsidRPr="004F4E78">
              <w:t>Чтение и заучивание народных песенок, потеш</w:t>
            </w:r>
            <w:r>
              <w:t>ек, пословиц о народной игрушке.</w:t>
            </w:r>
          </w:p>
          <w:p w:rsidR="001F44E3" w:rsidRPr="004F4E78" w:rsidRDefault="001F44E3" w:rsidP="00B95D20">
            <w:pPr>
              <w:pStyle w:val="NormalWeb"/>
              <w:shd w:val="clear" w:color="auto" w:fill="FFFFFF"/>
              <w:spacing w:before="0" w:beforeAutospacing="0" w:after="0" w:afterAutospacing="0" w:line="234" w:lineRule="atLeast"/>
              <w:jc w:val="both"/>
              <w:rPr>
                <w:color w:val="000000"/>
              </w:rPr>
            </w:pPr>
          </w:p>
          <w:p w:rsidR="001F44E3" w:rsidRPr="00237651" w:rsidRDefault="001F44E3" w:rsidP="00B95D20">
            <w:pPr>
              <w:pStyle w:val="NormalWeb"/>
              <w:shd w:val="clear" w:color="auto" w:fill="FFFFFF"/>
              <w:spacing w:before="0" w:beforeAutospacing="0" w:after="0" w:afterAutospacing="0" w:line="234" w:lineRule="atLeast"/>
              <w:jc w:val="both"/>
            </w:pPr>
            <w:r w:rsidRPr="00237651">
              <w:t>Рисование:</w:t>
            </w:r>
            <w:r w:rsidRPr="00237651">
              <w:rPr>
                <w:rStyle w:val="apple-converted-space"/>
              </w:rPr>
              <w:t> </w:t>
            </w:r>
            <w:r w:rsidRPr="00237651">
              <w:rPr>
                <w:rStyle w:val="Emphasis"/>
                <w:bCs/>
                <w:i w:val="0"/>
                <w:iCs/>
              </w:rPr>
              <w:t>«Кукла моей бабушки»</w:t>
            </w:r>
            <w:r w:rsidRPr="00237651">
              <w:rPr>
                <w:i/>
              </w:rPr>
              <w:t>.</w:t>
            </w:r>
            <w:r w:rsidRPr="00237651">
              <w:t xml:space="preserve">Цель: </w:t>
            </w:r>
            <w:r>
              <w:t>учить детей создавать в рисунке образ игрушки, учить рисовать крупно, на весь лист, поощрять проявление активности и творчества.</w:t>
            </w:r>
          </w:p>
          <w:p w:rsidR="001F44E3" w:rsidRDefault="001F44E3" w:rsidP="00B95D20">
            <w:pPr>
              <w:pStyle w:val="NormalWeb"/>
              <w:shd w:val="clear" w:color="auto" w:fill="FFFFFF"/>
              <w:spacing w:before="0" w:beforeAutospacing="0" w:after="0" w:afterAutospacing="0" w:line="234" w:lineRule="atLeast"/>
              <w:jc w:val="both"/>
            </w:pPr>
          </w:p>
          <w:p w:rsidR="001F44E3" w:rsidRPr="000B7FAA" w:rsidRDefault="001F44E3" w:rsidP="00B95D20">
            <w:pPr>
              <w:pStyle w:val="NormalWeb"/>
              <w:shd w:val="clear" w:color="auto" w:fill="FFFFFF"/>
              <w:spacing w:before="0" w:beforeAutospacing="0" w:after="0" w:afterAutospacing="0" w:line="234" w:lineRule="atLeast"/>
              <w:jc w:val="both"/>
              <w:rPr>
                <w:i/>
              </w:rPr>
            </w:pPr>
            <w:r w:rsidRPr="000B7FAA">
              <w:t>Лепка:</w:t>
            </w:r>
            <w:r w:rsidRPr="000B7FAA">
              <w:rPr>
                <w:rStyle w:val="apple-converted-space"/>
              </w:rPr>
              <w:t> </w:t>
            </w:r>
            <w:r w:rsidRPr="000B7FAA">
              <w:rPr>
                <w:rStyle w:val="Emphasis"/>
                <w:bCs/>
                <w:i w:val="0"/>
                <w:iCs/>
              </w:rPr>
              <w:t>« Сонюшка- пеленашка»</w:t>
            </w:r>
            <w:r w:rsidRPr="000B7FAA">
              <w:rPr>
                <w:i/>
              </w:rPr>
              <w:t>.</w:t>
            </w:r>
          </w:p>
          <w:p w:rsidR="001F44E3" w:rsidRDefault="001F44E3" w:rsidP="00B95D20">
            <w:pPr>
              <w:pStyle w:val="NormalWeb"/>
              <w:shd w:val="clear" w:color="auto" w:fill="FFFFFF"/>
              <w:spacing w:before="0" w:beforeAutospacing="0" w:after="0" w:afterAutospacing="0" w:line="234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Цель: создание оригинальных композиций  в спичечных коробках – лепка пеленашек в колыбельнках.знакомство с видом народной куклы – пеленашки.</w:t>
            </w:r>
          </w:p>
          <w:p w:rsidR="001F44E3" w:rsidRDefault="001F44E3" w:rsidP="00B95D20">
            <w:pPr>
              <w:pStyle w:val="NormalWeb"/>
              <w:shd w:val="clear" w:color="auto" w:fill="FFFFFF"/>
              <w:spacing w:before="0" w:beforeAutospacing="0" w:after="0" w:afterAutospacing="0" w:line="234" w:lineRule="atLeast"/>
              <w:jc w:val="both"/>
              <w:rPr>
                <w:color w:val="000000"/>
              </w:rPr>
            </w:pPr>
            <w:r w:rsidRPr="004261BF">
              <w:rPr>
                <w:color w:val="000000"/>
              </w:rPr>
              <w:t>Беседа «</w:t>
            </w:r>
            <w:r>
              <w:rPr>
                <w:color w:val="000000"/>
              </w:rPr>
              <w:t>Шур-шар коми погремушка».</w:t>
            </w:r>
          </w:p>
          <w:p w:rsidR="001F44E3" w:rsidRPr="004261BF" w:rsidRDefault="001F44E3" w:rsidP="00B95D20">
            <w:pPr>
              <w:pStyle w:val="NormalWeb"/>
              <w:shd w:val="clear" w:color="auto" w:fill="FFFFFF"/>
              <w:spacing w:before="0" w:beforeAutospacing="0" w:after="0" w:afterAutospacing="0" w:line="234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Цель: расширять знания детей о народной игрушке, учить детей сравнивать и выделять характерные особенности  разных игрушек, развитие интереса к традициям народа коми.</w:t>
            </w:r>
          </w:p>
          <w:p w:rsidR="001F44E3" w:rsidRPr="004F4E78" w:rsidRDefault="001F44E3" w:rsidP="00B95D20">
            <w:pPr>
              <w:jc w:val="both"/>
            </w:pPr>
          </w:p>
        </w:tc>
        <w:tc>
          <w:tcPr>
            <w:tcW w:w="3392" w:type="dxa"/>
          </w:tcPr>
          <w:p w:rsidR="001F44E3" w:rsidRPr="004F4E78" w:rsidRDefault="001F44E3" w:rsidP="00B95D20">
            <w:r>
              <w:t>Оформление папки-передвижки « Советы родителям по изготовлению – тряпичной  куклы</w:t>
            </w:r>
            <w:r w:rsidRPr="004F4E78">
              <w:t>».</w:t>
            </w:r>
          </w:p>
          <w:p w:rsidR="001F44E3" w:rsidRDefault="001F44E3" w:rsidP="00B95D20">
            <w:pPr>
              <w:jc w:val="both"/>
            </w:pPr>
          </w:p>
          <w:p w:rsidR="001F44E3" w:rsidRPr="000B7FAA" w:rsidRDefault="001F44E3" w:rsidP="000B7FAA">
            <w:r>
              <w:t>Привлечение родителей к изготовлению тряпичной куклы дома.</w:t>
            </w:r>
          </w:p>
        </w:tc>
        <w:tc>
          <w:tcPr>
            <w:tcW w:w="3656" w:type="dxa"/>
          </w:tcPr>
          <w:p w:rsidR="001F44E3" w:rsidRPr="004F4E78" w:rsidRDefault="001F44E3" w:rsidP="00B95D20">
            <w:pPr>
              <w:jc w:val="both"/>
            </w:pPr>
            <w:r>
              <w:t>Выставка тряпичных кукол «Куклы из бабушкиного сундука»</w:t>
            </w:r>
          </w:p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Pr="00046893" w:rsidRDefault="001F44E3" w:rsidP="00046893"/>
          <w:p w:rsidR="001F44E3" w:rsidRDefault="001F44E3" w:rsidP="00046893"/>
          <w:p w:rsidR="001F44E3" w:rsidRPr="00046893" w:rsidRDefault="001F44E3" w:rsidP="00046893">
            <w:pPr>
              <w:jc w:val="right"/>
            </w:pPr>
          </w:p>
        </w:tc>
      </w:tr>
      <w:tr w:rsidR="001F44E3" w:rsidRPr="004F4E78" w:rsidTr="007F0568">
        <w:tc>
          <w:tcPr>
            <w:tcW w:w="14502" w:type="dxa"/>
            <w:gridSpan w:val="5"/>
          </w:tcPr>
          <w:p w:rsidR="001F44E3" w:rsidRPr="004F4E78" w:rsidRDefault="001F44E3" w:rsidP="00F4180F">
            <w:pPr>
              <w:jc w:val="center"/>
            </w:pPr>
            <w:r>
              <w:t>Тема «Знакомство с народной культурой и традициями»</w:t>
            </w:r>
          </w:p>
        </w:tc>
      </w:tr>
      <w:tr w:rsidR="001F44E3" w:rsidRPr="004F4E78" w:rsidTr="00046893">
        <w:tc>
          <w:tcPr>
            <w:tcW w:w="927" w:type="dxa"/>
          </w:tcPr>
          <w:p w:rsidR="001F44E3" w:rsidRPr="004F4E78" w:rsidRDefault="001F44E3" w:rsidP="00B95D20">
            <w:pPr>
              <w:jc w:val="center"/>
            </w:pPr>
            <w:r>
              <w:t>апрель</w:t>
            </w:r>
          </w:p>
        </w:tc>
        <w:tc>
          <w:tcPr>
            <w:tcW w:w="2419" w:type="dxa"/>
          </w:tcPr>
          <w:p w:rsidR="001F44E3" w:rsidRDefault="001F44E3" w:rsidP="00F4180F">
            <w:pPr>
              <w:jc w:val="both"/>
            </w:pPr>
            <w:r>
              <w:t xml:space="preserve">Познавательное </w:t>
            </w:r>
          </w:p>
          <w:p w:rsidR="001F44E3" w:rsidRDefault="001F44E3" w:rsidP="00F4180F">
            <w:pPr>
              <w:jc w:val="both"/>
            </w:pPr>
            <w:r>
              <w:t>Развитие</w:t>
            </w: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  <w:r>
              <w:t>Речевое развитие</w:t>
            </w:r>
          </w:p>
          <w:p w:rsidR="001F44E3" w:rsidRPr="00642E6E" w:rsidRDefault="001F44E3" w:rsidP="00F4180F"/>
          <w:p w:rsidR="001F44E3" w:rsidRPr="00642E6E" w:rsidRDefault="001F44E3" w:rsidP="00F4180F"/>
          <w:p w:rsidR="001F44E3" w:rsidRPr="00642E6E" w:rsidRDefault="001F44E3" w:rsidP="00F4180F"/>
          <w:p w:rsidR="001F44E3" w:rsidRPr="00642E6E" w:rsidRDefault="001F44E3" w:rsidP="00F4180F"/>
          <w:p w:rsidR="001F44E3" w:rsidRPr="00642E6E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</w:p>
          <w:p w:rsidR="001F44E3" w:rsidRPr="004F4E78" w:rsidRDefault="001F44E3" w:rsidP="00F4180F">
            <w:pPr>
              <w:jc w:val="both"/>
            </w:pPr>
            <w:r w:rsidRPr="004F4E78">
              <w:t>Художественно-эстетическое развитие</w:t>
            </w:r>
          </w:p>
          <w:p w:rsidR="001F44E3" w:rsidRDefault="001F44E3" w:rsidP="00F4180F">
            <w:r w:rsidRPr="004F4E78">
              <w:t>(декоративное рисование)</w:t>
            </w:r>
          </w:p>
          <w:p w:rsidR="001F44E3" w:rsidRPr="00642E6E" w:rsidRDefault="001F44E3" w:rsidP="00F4180F"/>
          <w:p w:rsidR="001F44E3" w:rsidRPr="00642E6E" w:rsidRDefault="001F44E3" w:rsidP="00F4180F"/>
          <w:p w:rsidR="001F44E3" w:rsidRPr="00642E6E" w:rsidRDefault="001F44E3" w:rsidP="00F4180F"/>
          <w:p w:rsidR="001F44E3" w:rsidRPr="00642E6E" w:rsidRDefault="001F44E3" w:rsidP="00F4180F"/>
          <w:p w:rsidR="001F44E3" w:rsidRPr="00642E6E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>
            <w:r>
              <w:t>(лепка)</w:t>
            </w:r>
          </w:p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/>
          <w:p w:rsidR="001F44E3" w:rsidRDefault="001F44E3" w:rsidP="00F4180F">
            <w:pPr>
              <w:jc w:val="both"/>
            </w:pPr>
            <w:r>
              <w:t>Физическая культура</w:t>
            </w:r>
          </w:p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Pr="0054418A" w:rsidRDefault="001F44E3" w:rsidP="0054418A"/>
          <w:p w:rsidR="001F44E3" w:rsidRDefault="001F44E3" w:rsidP="0054418A"/>
          <w:p w:rsidR="001F44E3" w:rsidRDefault="001F44E3" w:rsidP="0054418A">
            <w:pPr>
              <w:ind w:firstLine="708"/>
            </w:pPr>
            <w:r>
              <w:t>(лепка)</w:t>
            </w:r>
          </w:p>
          <w:p w:rsidR="001F44E3" w:rsidRPr="00237651" w:rsidRDefault="001F44E3" w:rsidP="00237651"/>
          <w:p w:rsidR="001F44E3" w:rsidRPr="00237651" w:rsidRDefault="001F44E3" w:rsidP="00237651"/>
          <w:p w:rsidR="001F44E3" w:rsidRPr="00237651" w:rsidRDefault="001F44E3" w:rsidP="00237651"/>
          <w:p w:rsidR="001F44E3" w:rsidRPr="00237651" w:rsidRDefault="001F44E3" w:rsidP="00237651"/>
          <w:p w:rsidR="001F44E3" w:rsidRPr="00237651" w:rsidRDefault="001F44E3" w:rsidP="00237651"/>
          <w:p w:rsidR="001F44E3" w:rsidRDefault="001F44E3" w:rsidP="00237651"/>
          <w:p w:rsidR="001F44E3" w:rsidRDefault="001F44E3" w:rsidP="00237651"/>
          <w:p w:rsidR="001F44E3" w:rsidRDefault="001F44E3" w:rsidP="00237651">
            <w:pPr>
              <w:jc w:val="center"/>
            </w:pPr>
            <w:r>
              <w:t>(рисование)</w:t>
            </w:r>
          </w:p>
          <w:p w:rsidR="001F44E3" w:rsidRDefault="001F44E3" w:rsidP="00237651">
            <w:pPr>
              <w:jc w:val="center"/>
            </w:pPr>
          </w:p>
          <w:p w:rsidR="001F44E3" w:rsidRDefault="001F44E3" w:rsidP="00237651">
            <w:pPr>
              <w:jc w:val="center"/>
            </w:pPr>
          </w:p>
          <w:p w:rsidR="001F44E3" w:rsidRDefault="001F44E3" w:rsidP="00237651">
            <w:pPr>
              <w:jc w:val="center"/>
            </w:pPr>
          </w:p>
          <w:p w:rsidR="001F44E3" w:rsidRDefault="001F44E3" w:rsidP="00237651">
            <w:pPr>
              <w:jc w:val="center"/>
            </w:pPr>
          </w:p>
          <w:p w:rsidR="001F44E3" w:rsidRPr="00237651" w:rsidRDefault="001F44E3" w:rsidP="00237651">
            <w:pPr>
              <w:jc w:val="center"/>
            </w:pPr>
            <w:r>
              <w:t>Познавательное развитие.</w:t>
            </w:r>
          </w:p>
        </w:tc>
        <w:tc>
          <w:tcPr>
            <w:tcW w:w="4108" w:type="dxa"/>
          </w:tcPr>
          <w:p w:rsidR="001F44E3" w:rsidRPr="004F4E78" w:rsidRDefault="001F44E3" w:rsidP="00F4180F">
            <w:pPr>
              <w:jc w:val="both"/>
            </w:pPr>
            <w:r>
              <w:t>НОД: «Филимоновская игрушка</w:t>
            </w:r>
            <w:r w:rsidRPr="004F4E78">
              <w:t xml:space="preserve"> »</w:t>
            </w:r>
          </w:p>
          <w:p w:rsidR="001F44E3" w:rsidRPr="00FB1F19" w:rsidRDefault="001F44E3" w:rsidP="00F4180F">
            <w:pPr>
              <w:shd w:val="clear" w:color="auto" w:fill="FFFFFF"/>
              <w:jc w:val="both"/>
              <w:rPr>
                <w:rFonts w:cs="Arial"/>
              </w:rPr>
            </w:pPr>
            <w:r w:rsidRPr="004F4E78">
              <w:t xml:space="preserve">Цель: </w:t>
            </w:r>
            <w:r w:rsidRPr="00FB1F19">
              <w:rPr>
                <w:rFonts w:cs="Arial"/>
              </w:rPr>
              <w:t>формирование у детей интереса к предметам народного декоративно-прикладного искусства пут</w:t>
            </w:r>
            <w:r w:rsidRPr="00FB1F19">
              <w:rPr>
                <w:rFonts w:ascii="Tahoma" w:hAnsi="Tahoma" w:cs="Tahoma"/>
              </w:rPr>
              <w:t>ѐ</w:t>
            </w:r>
            <w:r w:rsidRPr="00FB1F19">
              <w:rPr>
                <w:rFonts w:cs="Arial"/>
              </w:rPr>
              <w:t>м ознакомления с филимоновской</w:t>
            </w:r>
            <w:r>
              <w:rPr>
                <w:rFonts w:cs="Arial"/>
              </w:rPr>
              <w:t xml:space="preserve"> игрушкой.</w:t>
            </w:r>
            <w:r w:rsidRPr="00FB1F19">
              <w:rPr>
                <w:rFonts w:cs="Arial"/>
              </w:rPr>
              <w:t>. Познакомить детей с историей возникновения филимоновской игрушки.</w:t>
            </w:r>
          </w:p>
          <w:p w:rsidR="001F44E3" w:rsidRPr="00FB1F19" w:rsidRDefault="001F44E3" w:rsidP="00F4180F">
            <w:pPr>
              <w:shd w:val="clear" w:color="auto" w:fill="FFFFFF"/>
              <w:jc w:val="both"/>
              <w:rPr>
                <w:rFonts w:cs="Arial"/>
              </w:rPr>
            </w:pPr>
            <w:r w:rsidRPr="00FB1F19">
              <w:rPr>
                <w:rFonts w:cs="Arial"/>
              </w:rPr>
              <w:t>игрушкой.</w:t>
            </w:r>
          </w:p>
          <w:p w:rsidR="001F44E3" w:rsidRPr="00FB1F19" w:rsidRDefault="001F44E3" w:rsidP="00F4180F">
            <w:pPr>
              <w:shd w:val="clear" w:color="auto" w:fill="FFFFFF"/>
              <w:jc w:val="both"/>
              <w:rPr>
                <w:rFonts w:cs="Arial"/>
              </w:rPr>
            </w:pPr>
            <w:r w:rsidRPr="00FB1F19">
              <w:rPr>
                <w:rFonts w:cs="Arial"/>
              </w:rPr>
              <w:t>Рассматривание игрушек, иллюстраций с изображением народной игрушки.</w:t>
            </w:r>
          </w:p>
          <w:p w:rsidR="001F44E3" w:rsidRPr="004F4E78" w:rsidRDefault="001F44E3" w:rsidP="00F4180F">
            <w:pPr>
              <w:jc w:val="both"/>
            </w:pPr>
            <w:r w:rsidRPr="004F4E78">
              <w:t>Д.И.: «Разрезные картинки»</w:t>
            </w:r>
          </w:p>
          <w:p w:rsidR="001F44E3" w:rsidRPr="00FB1F19" w:rsidRDefault="001F44E3" w:rsidP="00F4180F">
            <w:pPr>
              <w:jc w:val="both"/>
              <w:rPr>
                <w:rFonts w:cs="Arial"/>
                <w:color w:val="000000"/>
                <w:shd w:val="clear" w:color="auto" w:fill="FFFFFF"/>
              </w:rPr>
            </w:pPr>
            <w:r w:rsidRPr="004F4E78">
              <w:t xml:space="preserve">Цель: </w:t>
            </w:r>
            <w:r w:rsidRPr="00FB1F19">
              <w:rPr>
                <w:rFonts w:cs="Arial"/>
                <w:color w:val="000000"/>
                <w:shd w:val="clear" w:color="auto" w:fill="FFFFFF"/>
              </w:rPr>
              <w:t>Умение детей собирать целостное изображение филимоновских игрушек из частей. Содействовать развитию наблюдательности, зрительного восприятия, мелкой моторики кисти ребёнка.</w:t>
            </w:r>
          </w:p>
          <w:p w:rsidR="001F44E3" w:rsidRPr="00FB1F19" w:rsidRDefault="001F44E3" w:rsidP="00F4180F">
            <w:pPr>
              <w:jc w:val="both"/>
              <w:rPr>
                <w:rFonts w:cs="Arial"/>
                <w:color w:val="000000"/>
                <w:shd w:val="clear" w:color="auto" w:fill="FFFFFF"/>
              </w:rPr>
            </w:pPr>
            <w:r w:rsidRPr="00FB1F19">
              <w:rPr>
                <w:rFonts w:cs="Arial"/>
                <w:color w:val="000000"/>
                <w:shd w:val="clear" w:color="auto" w:fill="FFFFFF"/>
              </w:rPr>
              <w:t>Д.И.: «Заплатки»</w:t>
            </w:r>
          </w:p>
          <w:p w:rsidR="001F44E3" w:rsidRPr="00FB1F19" w:rsidRDefault="001F44E3" w:rsidP="00F4180F">
            <w:pPr>
              <w:jc w:val="both"/>
              <w:rPr>
                <w:rFonts w:cs="Arial"/>
                <w:color w:val="000000"/>
                <w:shd w:val="clear" w:color="auto" w:fill="FFFFFF"/>
              </w:rPr>
            </w:pPr>
            <w:r w:rsidRPr="00FB1F19">
              <w:rPr>
                <w:rFonts w:cs="Arial"/>
                <w:color w:val="000000"/>
                <w:shd w:val="clear" w:color="auto" w:fill="FFFFFF"/>
              </w:rPr>
              <w:t>Цель: Умение детей подбирать по цвету и форме недостающие элементы изображения филимоновских игрушек. Содействовать развитию наблюдательности, зрительного восприятия.</w:t>
            </w:r>
          </w:p>
          <w:p w:rsidR="001F44E3" w:rsidRPr="00FB1F19" w:rsidRDefault="001F44E3" w:rsidP="00F4180F">
            <w:pPr>
              <w:jc w:val="both"/>
              <w:rPr>
                <w:rFonts w:cs="Arial"/>
                <w:color w:val="000000"/>
                <w:shd w:val="clear" w:color="auto" w:fill="FFFFFF"/>
              </w:rPr>
            </w:pPr>
            <w:r w:rsidRPr="00FB1F19">
              <w:rPr>
                <w:rFonts w:cs="Arial"/>
                <w:color w:val="000000"/>
                <w:shd w:val="clear" w:color="auto" w:fill="FFFFFF"/>
              </w:rPr>
              <w:t>Д.И.: «Волшебный сундучок»</w:t>
            </w:r>
          </w:p>
          <w:p w:rsidR="001F44E3" w:rsidRDefault="001F44E3" w:rsidP="00F4180F">
            <w:pPr>
              <w:jc w:val="both"/>
              <w:rPr>
                <w:rFonts w:cs="Arial"/>
                <w:color w:val="000000"/>
                <w:shd w:val="clear" w:color="auto" w:fill="FFFFFF"/>
              </w:rPr>
            </w:pPr>
            <w:r w:rsidRPr="00FB1F19">
              <w:rPr>
                <w:rFonts w:cs="Arial"/>
                <w:color w:val="000000"/>
                <w:shd w:val="clear" w:color="auto" w:fill="FFFFFF"/>
              </w:rPr>
              <w:t>Цель: Умение детей группировать изображения русских народных игрушек по видам росписей. Способствовать развитию художественного вкуса.</w:t>
            </w:r>
          </w:p>
          <w:p w:rsidR="001F44E3" w:rsidRPr="004F4E78" w:rsidRDefault="001F44E3" w:rsidP="00F4180F">
            <w:pPr>
              <w:jc w:val="both"/>
            </w:pPr>
            <w:r w:rsidRPr="004F4E78">
              <w:t>Чтение стих-ия «Есть под Тулой деревенька, Филимоново</w:t>
            </w:r>
            <w:r>
              <w:t xml:space="preserve"> зовут », « Цель: развитие познавательного интереса к филимоновским мастерам.</w:t>
            </w:r>
          </w:p>
          <w:p w:rsidR="001F44E3" w:rsidRPr="004F4E78" w:rsidRDefault="001F44E3" w:rsidP="00F4180F">
            <w:pPr>
              <w:jc w:val="both"/>
            </w:pPr>
            <w:r w:rsidRPr="004F4E78">
              <w:t>Загадывание загадок про народные игрушки.</w:t>
            </w:r>
          </w:p>
          <w:p w:rsidR="001F44E3" w:rsidRDefault="001F44E3" w:rsidP="00F4180F">
            <w:pPr>
              <w:jc w:val="both"/>
            </w:pPr>
            <w:r w:rsidRPr="004F4E78">
              <w:t>Цель: учить детей отгадывать загадки, развивать мышление детей.</w:t>
            </w:r>
          </w:p>
          <w:p w:rsidR="001F44E3" w:rsidRDefault="001F44E3" w:rsidP="00F4180F">
            <w:pPr>
              <w:jc w:val="both"/>
            </w:pPr>
          </w:p>
          <w:p w:rsidR="001F44E3" w:rsidRPr="004F4E78" w:rsidRDefault="001F44E3" w:rsidP="00F4180F">
            <w:pPr>
              <w:jc w:val="both"/>
            </w:pPr>
            <w:r>
              <w:t>НОД: «Укрась козлика</w:t>
            </w:r>
            <w:r w:rsidRPr="004F4E78">
              <w:t>» (филимоновская роспись)</w:t>
            </w:r>
          </w:p>
          <w:p w:rsidR="001F44E3" w:rsidRDefault="001F44E3" w:rsidP="00F4180F">
            <w:pPr>
              <w:jc w:val="both"/>
              <w:rPr>
                <w:rFonts w:cs="Arial"/>
                <w:b/>
                <w:color w:val="111111"/>
                <w:shd w:val="clear" w:color="auto" w:fill="FFFFFF"/>
              </w:rPr>
            </w:pPr>
            <w:r w:rsidRPr="004F4E78">
              <w:t xml:space="preserve">Цель: 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>Продолжать знакомить детей с игрушками, сделанными руками народных умельцев, с узорами на них, состоящих из полос, точек, кругов. Учить 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украшать ко</w:t>
            </w:r>
            <w:r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злика</w:t>
            </w:r>
            <w:r w:rsidRPr="00FB1F19">
              <w:rPr>
                <w:rFonts w:cs="Arial"/>
                <w:b/>
                <w:color w:val="111111"/>
                <w:shd w:val="clear" w:color="auto" w:fill="FFFFFF"/>
              </w:rPr>
              <w:t>,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 xml:space="preserve"> используя элементы 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филимоновской росписи</w:t>
            </w:r>
            <w:r w:rsidRPr="00FB1F19">
              <w:rPr>
                <w:rFonts w:cs="Arial"/>
                <w:b/>
                <w:color w:val="111111"/>
                <w:shd w:val="clear" w:color="auto" w:fill="FFFFFF"/>
              </w:rPr>
              <w:t>.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 xml:space="preserve"> Формировать умение создавать 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декоративную композицию по мотивам филимоновских узоров</w:t>
            </w:r>
            <w:r w:rsidRPr="00FB1F19">
              <w:rPr>
                <w:rFonts w:cs="Arial"/>
                <w:b/>
                <w:color w:val="111111"/>
                <w:shd w:val="clear" w:color="auto" w:fill="FFFFFF"/>
              </w:rPr>
              <w:t>.</w:t>
            </w:r>
          </w:p>
          <w:p w:rsidR="001F44E3" w:rsidRDefault="001F44E3" w:rsidP="00F4180F">
            <w:pPr>
              <w:jc w:val="both"/>
            </w:pPr>
          </w:p>
          <w:p w:rsidR="001F44E3" w:rsidRPr="004F4E78" w:rsidRDefault="001F44E3" w:rsidP="00F4180F">
            <w:pPr>
              <w:jc w:val="both"/>
            </w:pPr>
            <w:r>
              <w:t>НОД</w:t>
            </w:r>
            <w:r w:rsidRPr="004F4E78">
              <w:t>«Филимоновская птичка-свистулька)</w:t>
            </w:r>
          </w:p>
          <w:p w:rsidR="001F44E3" w:rsidRDefault="001F44E3" w:rsidP="00F4180F">
            <w:pPr>
              <w:jc w:val="both"/>
              <w:rPr>
                <w:rFonts w:cs="Arial"/>
                <w:color w:val="111111"/>
                <w:shd w:val="clear" w:color="auto" w:fill="FFFFFF"/>
              </w:rPr>
            </w:pPr>
            <w:r>
              <w:t xml:space="preserve">Цель: </w:t>
            </w:r>
            <w:r>
              <w:rPr>
                <w:rFonts w:cs="Arial"/>
                <w:color w:val="111111"/>
                <w:shd w:val="clear" w:color="auto" w:fill="FFFFFF"/>
              </w:rPr>
              <w:t xml:space="preserve">знакомство 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 xml:space="preserve"> детей с </w:t>
            </w:r>
            <w:r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филимоновской</w:t>
            </w:r>
            <w:r w:rsidRPr="00FB1F19"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 xml:space="preserve"> игрушк</w:t>
            </w:r>
            <w:r>
              <w:rPr>
                <w:rStyle w:val="Strong"/>
                <w:rFonts w:cs="Arial"/>
                <w:b w:val="0"/>
                <w:bCs/>
                <w:color w:val="111111"/>
                <w:bdr w:val="none" w:sz="0" w:space="0" w:color="auto" w:frame="1"/>
                <w:shd w:val="clear" w:color="auto" w:fill="FFFFFF"/>
              </w:rPr>
              <w:t>ой как видом народного декоративно – прикладного искусства, имеющим свою специфику и образную выразительность</w:t>
            </w:r>
            <w:r w:rsidRPr="00FB1F19">
              <w:rPr>
                <w:rFonts w:cs="Arial"/>
                <w:color w:val="111111"/>
                <w:shd w:val="clear" w:color="auto" w:fill="FFFFFF"/>
              </w:rPr>
              <w:t xml:space="preserve">. </w:t>
            </w:r>
            <w:r>
              <w:rPr>
                <w:rFonts w:cs="Arial"/>
                <w:color w:val="111111"/>
                <w:shd w:val="clear" w:color="auto" w:fill="FFFFFF"/>
              </w:rPr>
              <w:t xml:space="preserve"> Формирование представления о ремесле игрушечных дел мастеров.</w:t>
            </w:r>
          </w:p>
          <w:p w:rsidR="001F44E3" w:rsidRDefault="001F44E3" w:rsidP="00F4180F">
            <w:pPr>
              <w:jc w:val="both"/>
              <w:rPr>
                <w:rFonts w:cs="Arial"/>
                <w:color w:val="111111"/>
                <w:shd w:val="clear" w:color="auto" w:fill="FFFFFF"/>
              </w:rPr>
            </w:pPr>
          </w:p>
          <w:p w:rsidR="001F44E3" w:rsidRPr="004F4E78" w:rsidRDefault="001F44E3" w:rsidP="00F4180F">
            <w:pPr>
              <w:jc w:val="both"/>
            </w:pPr>
            <w:r w:rsidRPr="004F4E78">
              <w:t>Русская народная игра: «Золотые ворота»</w:t>
            </w:r>
            <w:r w:rsidRPr="00FB1F19">
              <w:rPr>
                <w:color w:val="14262A"/>
                <w:shd w:val="clear" w:color="auto" w:fill="FFFFFF"/>
              </w:rPr>
              <w:t xml:space="preserve"> </w:t>
            </w:r>
          </w:p>
          <w:p w:rsidR="001F44E3" w:rsidRPr="00FB1F19" w:rsidRDefault="001F44E3" w:rsidP="00F4180F">
            <w:pPr>
              <w:jc w:val="both"/>
              <w:rPr>
                <w:color w:val="14262A"/>
                <w:shd w:val="clear" w:color="auto" w:fill="FFFFFF"/>
              </w:rPr>
            </w:pPr>
            <w:r w:rsidRPr="004F4E78">
              <w:t xml:space="preserve">Цель: </w:t>
            </w:r>
            <w:r w:rsidRPr="00FB1F19">
              <w:rPr>
                <w:color w:val="14262A"/>
                <w:shd w:val="clear" w:color="auto" w:fill="FFFFFF"/>
              </w:rPr>
              <w:t>развивать, развивать быстроту, ловкость, глазомер, совершенствовать ориентировку в пространстве. Упражнять в ходьбе цепочкой.</w:t>
            </w:r>
          </w:p>
          <w:p w:rsidR="001F44E3" w:rsidRPr="00FB1F19" w:rsidRDefault="001F44E3" w:rsidP="00F4180F">
            <w:pPr>
              <w:jc w:val="both"/>
              <w:rPr>
                <w:color w:val="14262A"/>
                <w:shd w:val="clear" w:color="auto" w:fill="FFFFFF"/>
              </w:rPr>
            </w:pPr>
            <w:r w:rsidRPr="00FB1F19">
              <w:rPr>
                <w:color w:val="14262A"/>
                <w:shd w:val="clear" w:color="auto" w:fill="FFFFFF"/>
              </w:rPr>
              <w:t>Р.Н.И.: «Лошадки»</w:t>
            </w:r>
          </w:p>
          <w:p w:rsidR="001F44E3" w:rsidRDefault="001F44E3" w:rsidP="00F4180F">
            <w:pPr>
              <w:jc w:val="both"/>
              <w:rPr>
                <w:rFonts w:ascii="Arial" w:hAnsi="Arial" w:cs="Arial"/>
                <w:color w:val="111111"/>
                <w:shd w:val="clear" w:color="auto" w:fill="FFFFFF"/>
              </w:rPr>
            </w:pPr>
            <w:r w:rsidRPr="00FB1F19">
              <w:rPr>
                <w:color w:val="14262A"/>
                <w:shd w:val="clear" w:color="auto" w:fill="FFFFFF"/>
              </w:rPr>
              <w:t>Цель: Развивать у детей умение выполнять движения по сигналу, упражнять в беге с высоким подниманием коленей, ходьбе, умению играть в коллективе.</w:t>
            </w:r>
          </w:p>
          <w:p w:rsidR="001F44E3" w:rsidRPr="00A86C56" w:rsidRDefault="001F44E3" w:rsidP="00B95D20">
            <w:pPr>
              <w:jc w:val="both"/>
              <w:rPr>
                <w:color w:val="FF6600"/>
              </w:rPr>
            </w:pPr>
          </w:p>
          <w:p w:rsidR="001F44E3" w:rsidRDefault="001F44E3" w:rsidP="00B95D20">
            <w:pPr>
              <w:jc w:val="both"/>
            </w:pPr>
            <w:r>
              <w:t xml:space="preserve"> НОД « Утиный пруд»</w:t>
            </w:r>
          </w:p>
          <w:p w:rsidR="001F44E3" w:rsidRDefault="001F44E3" w:rsidP="00B95D20">
            <w:pPr>
              <w:jc w:val="both"/>
            </w:pPr>
            <w:r>
              <w:t>Цель: продолжать работу по ознакомлению с дымковской глиняной игрушкой, развивать эмоциональную отзывчивость при восприятии, показать красоту народной игрушки.</w:t>
            </w:r>
          </w:p>
          <w:p w:rsidR="001F44E3" w:rsidRDefault="001F44E3" w:rsidP="00B95D20">
            <w:pPr>
              <w:jc w:val="both"/>
            </w:pPr>
          </w:p>
          <w:p w:rsidR="001F44E3" w:rsidRDefault="001F44E3" w:rsidP="00B95D20">
            <w:pPr>
              <w:jc w:val="both"/>
            </w:pPr>
            <w:r>
              <w:t>НОД «Петушок»</w:t>
            </w:r>
          </w:p>
          <w:p w:rsidR="001F44E3" w:rsidRDefault="001F44E3" w:rsidP="00B95D20">
            <w:pPr>
              <w:jc w:val="both"/>
            </w:pPr>
            <w:r>
              <w:t>Цель: формирование умения создавать декоративные композиции по мотивам дымковских узоров, развивать эстетическое восприятие.</w:t>
            </w:r>
          </w:p>
          <w:p w:rsidR="001F44E3" w:rsidRDefault="001F44E3" w:rsidP="00B95D20">
            <w:pPr>
              <w:jc w:val="both"/>
            </w:pPr>
            <w:r>
              <w:t>Беседа» «Игрушки – шутки»</w:t>
            </w:r>
          </w:p>
          <w:p w:rsidR="001F44E3" w:rsidRPr="004F4E78" w:rsidRDefault="001F44E3" w:rsidP="00B95D20">
            <w:pPr>
              <w:jc w:val="both"/>
            </w:pPr>
            <w:r>
              <w:t>Цель: расширение и закрепление представлений  детей о богородской игрушке, активизировать интерес к игрушкам – шуткам (медвежонок пилит дрова, медвежонок и мужик – крестьянин рубят дрова).</w:t>
            </w:r>
          </w:p>
        </w:tc>
        <w:tc>
          <w:tcPr>
            <w:tcW w:w="3392" w:type="dxa"/>
          </w:tcPr>
          <w:p w:rsidR="001F44E3" w:rsidRPr="00FB1F19" w:rsidRDefault="001F44E3" w:rsidP="00F4180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cs="Tahoma"/>
                <w:b/>
                <w:color w:val="000000"/>
              </w:rPr>
            </w:pPr>
            <w:r w:rsidRPr="00FB1F19">
              <w:rPr>
                <w:rStyle w:val="Strong"/>
                <w:rFonts w:cs="Tahoma"/>
                <w:b w:val="0"/>
                <w:bCs/>
                <w:color w:val="000000"/>
              </w:rPr>
              <w:t>Консультация для родителей:</w:t>
            </w:r>
          </w:p>
          <w:p w:rsidR="001F44E3" w:rsidRPr="00FB1F19" w:rsidRDefault="001F44E3" w:rsidP="00F4180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cs="Tahoma"/>
                <w:b/>
                <w:color w:val="000000"/>
              </w:rPr>
            </w:pPr>
            <w:r w:rsidRPr="00FB1F19">
              <w:rPr>
                <w:rStyle w:val="Strong"/>
                <w:rFonts w:cs="Tahoma"/>
                <w:b w:val="0"/>
                <w:bCs/>
                <w:color w:val="000000"/>
              </w:rPr>
              <w:t>« Филимоновская игрушка -  жемчужина народного искусства»</w:t>
            </w:r>
          </w:p>
          <w:p w:rsidR="001F44E3" w:rsidRDefault="001F44E3" w:rsidP="00B95D20">
            <w:r>
              <w:t>Анкетирование родителей</w:t>
            </w:r>
          </w:p>
          <w:p w:rsidR="001F44E3" w:rsidRPr="004F4E78" w:rsidRDefault="001F44E3" w:rsidP="00B95D20">
            <w:r>
              <w:t>«Создание условий для декоративного рисования дома»</w:t>
            </w:r>
          </w:p>
        </w:tc>
        <w:tc>
          <w:tcPr>
            <w:tcW w:w="3656" w:type="dxa"/>
          </w:tcPr>
          <w:p w:rsidR="001F44E3" w:rsidRDefault="001F44E3" w:rsidP="00F4180F">
            <w:pPr>
              <w:jc w:val="both"/>
            </w:pPr>
          </w:p>
          <w:p w:rsidR="001F44E3" w:rsidRDefault="001F44E3" w:rsidP="00F4180F">
            <w:pPr>
              <w:jc w:val="both"/>
            </w:pPr>
            <w:r>
              <w:t>Тематическое развлечение</w:t>
            </w:r>
          </w:p>
          <w:p w:rsidR="001F44E3" w:rsidRPr="004F4E78" w:rsidRDefault="001F44E3" w:rsidP="00F4180F">
            <w:pPr>
              <w:jc w:val="both"/>
            </w:pPr>
            <w:r>
              <w:t>«Диво дивное, чудо чудное</w:t>
            </w:r>
          </w:p>
        </w:tc>
      </w:tr>
    </w:tbl>
    <w:p w:rsidR="001F44E3" w:rsidRPr="004F4E78" w:rsidRDefault="001F44E3" w:rsidP="004F4E78">
      <w:pPr>
        <w:jc w:val="both"/>
      </w:pPr>
    </w:p>
    <w:p w:rsidR="001F44E3" w:rsidRPr="004F4E78" w:rsidRDefault="001F44E3" w:rsidP="004F4E78">
      <w:pPr>
        <w:jc w:val="both"/>
      </w:pPr>
    </w:p>
    <w:p w:rsidR="001F44E3" w:rsidRPr="004F4E78" w:rsidRDefault="001F44E3" w:rsidP="004F4E78">
      <w:pPr>
        <w:jc w:val="both"/>
      </w:pPr>
    </w:p>
    <w:p w:rsidR="001F44E3" w:rsidRPr="004F4E78" w:rsidRDefault="001F44E3" w:rsidP="004F4E78">
      <w:pPr>
        <w:jc w:val="both"/>
      </w:pPr>
    </w:p>
    <w:p w:rsidR="001F44E3" w:rsidRPr="004F4E78" w:rsidRDefault="001F44E3" w:rsidP="004F4E78">
      <w:pPr>
        <w:jc w:val="both"/>
      </w:pPr>
    </w:p>
    <w:p w:rsidR="001F44E3" w:rsidRPr="004F4E78" w:rsidRDefault="001F44E3" w:rsidP="004F4E78">
      <w:pPr>
        <w:jc w:val="both"/>
      </w:pPr>
    </w:p>
    <w:sectPr w:rsidR="001F44E3" w:rsidRPr="004F4E78" w:rsidSect="00A633B0">
      <w:pgSz w:w="16838" w:h="11906" w:orient="landscape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928"/>
    <w:rsid w:val="000004F7"/>
    <w:rsid w:val="00005689"/>
    <w:rsid w:val="00044A73"/>
    <w:rsid w:val="00046893"/>
    <w:rsid w:val="00067780"/>
    <w:rsid w:val="00071226"/>
    <w:rsid w:val="000B7FAA"/>
    <w:rsid w:val="00105CBB"/>
    <w:rsid w:val="00144D4A"/>
    <w:rsid w:val="0019382F"/>
    <w:rsid w:val="001B2040"/>
    <w:rsid w:val="001B222F"/>
    <w:rsid w:val="001C012B"/>
    <w:rsid w:val="001C1B6B"/>
    <w:rsid w:val="001F44E3"/>
    <w:rsid w:val="00237651"/>
    <w:rsid w:val="002531C5"/>
    <w:rsid w:val="0027152C"/>
    <w:rsid w:val="00292CDE"/>
    <w:rsid w:val="00370720"/>
    <w:rsid w:val="00371AA9"/>
    <w:rsid w:val="00376F77"/>
    <w:rsid w:val="00380560"/>
    <w:rsid w:val="00385FEB"/>
    <w:rsid w:val="003C3AF3"/>
    <w:rsid w:val="004261BF"/>
    <w:rsid w:val="00445D87"/>
    <w:rsid w:val="00460928"/>
    <w:rsid w:val="004641E2"/>
    <w:rsid w:val="00494C19"/>
    <w:rsid w:val="004B6EE0"/>
    <w:rsid w:val="004F4E78"/>
    <w:rsid w:val="004F6C7A"/>
    <w:rsid w:val="0054418A"/>
    <w:rsid w:val="00547F4F"/>
    <w:rsid w:val="00550118"/>
    <w:rsid w:val="00571F66"/>
    <w:rsid w:val="005A173D"/>
    <w:rsid w:val="005C12FB"/>
    <w:rsid w:val="005E67F9"/>
    <w:rsid w:val="00642E6E"/>
    <w:rsid w:val="00652143"/>
    <w:rsid w:val="006703CF"/>
    <w:rsid w:val="006914FB"/>
    <w:rsid w:val="006F4DEB"/>
    <w:rsid w:val="00703F27"/>
    <w:rsid w:val="00760469"/>
    <w:rsid w:val="007A750D"/>
    <w:rsid w:val="007B5309"/>
    <w:rsid w:val="007C0541"/>
    <w:rsid w:val="007D51E9"/>
    <w:rsid w:val="007E2280"/>
    <w:rsid w:val="007F0568"/>
    <w:rsid w:val="007F7404"/>
    <w:rsid w:val="00842F37"/>
    <w:rsid w:val="008634CF"/>
    <w:rsid w:val="00883246"/>
    <w:rsid w:val="008A122B"/>
    <w:rsid w:val="008D7369"/>
    <w:rsid w:val="00944991"/>
    <w:rsid w:val="009A53FC"/>
    <w:rsid w:val="009B6E2F"/>
    <w:rsid w:val="009B7D45"/>
    <w:rsid w:val="009C7165"/>
    <w:rsid w:val="009D57B1"/>
    <w:rsid w:val="00A23132"/>
    <w:rsid w:val="00A51EA7"/>
    <w:rsid w:val="00A633B0"/>
    <w:rsid w:val="00A676FD"/>
    <w:rsid w:val="00A86C56"/>
    <w:rsid w:val="00A87FC3"/>
    <w:rsid w:val="00AE43C2"/>
    <w:rsid w:val="00AF660F"/>
    <w:rsid w:val="00B86DC9"/>
    <w:rsid w:val="00B95D20"/>
    <w:rsid w:val="00BA5818"/>
    <w:rsid w:val="00BB0C09"/>
    <w:rsid w:val="00C67455"/>
    <w:rsid w:val="00C95DDA"/>
    <w:rsid w:val="00CF6792"/>
    <w:rsid w:val="00D04F16"/>
    <w:rsid w:val="00D0581D"/>
    <w:rsid w:val="00D55306"/>
    <w:rsid w:val="00DA05F1"/>
    <w:rsid w:val="00DA2B71"/>
    <w:rsid w:val="00DA330A"/>
    <w:rsid w:val="00E01F01"/>
    <w:rsid w:val="00E52AC8"/>
    <w:rsid w:val="00E61D33"/>
    <w:rsid w:val="00E630BA"/>
    <w:rsid w:val="00EC3F63"/>
    <w:rsid w:val="00EC7EA6"/>
    <w:rsid w:val="00EE421C"/>
    <w:rsid w:val="00EF62D2"/>
    <w:rsid w:val="00F4180F"/>
    <w:rsid w:val="00F463A1"/>
    <w:rsid w:val="00F57D1B"/>
    <w:rsid w:val="00FB1F19"/>
    <w:rsid w:val="00FB53B0"/>
    <w:rsid w:val="00FC1E9B"/>
    <w:rsid w:val="00FD28B9"/>
    <w:rsid w:val="00FE6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E7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4E7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Normal"/>
    <w:uiPriority w:val="99"/>
    <w:rsid w:val="004F4E78"/>
    <w:pPr>
      <w:spacing w:before="100" w:beforeAutospacing="1" w:after="100" w:afterAutospacing="1"/>
    </w:pPr>
  </w:style>
  <w:style w:type="character" w:customStyle="1" w:styleId="c0">
    <w:name w:val="c0"/>
    <w:uiPriority w:val="99"/>
    <w:rsid w:val="004F4E78"/>
  </w:style>
  <w:style w:type="character" w:customStyle="1" w:styleId="apple-converted-space">
    <w:name w:val="apple-converted-space"/>
    <w:uiPriority w:val="99"/>
    <w:rsid w:val="004F4E78"/>
  </w:style>
  <w:style w:type="paragraph" w:styleId="NormalWeb">
    <w:name w:val="Normal (Web)"/>
    <w:basedOn w:val="Normal"/>
    <w:uiPriority w:val="99"/>
    <w:rsid w:val="004F4E78"/>
    <w:pPr>
      <w:spacing w:before="100" w:beforeAutospacing="1" w:after="100" w:afterAutospacing="1"/>
    </w:pPr>
  </w:style>
  <w:style w:type="paragraph" w:customStyle="1" w:styleId="c0c8">
    <w:name w:val="c0 c8"/>
    <w:basedOn w:val="Normal"/>
    <w:uiPriority w:val="99"/>
    <w:rsid w:val="004F4E7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4F4E78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4F4E78"/>
    <w:rPr>
      <w:rFonts w:cs="Times New Roman"/>
      <w:i/>
    </w:rPr>
  </w:style>
  <w:style w:type="paragraph" w:customStyle="1" w:styleId="c12">
    <w:name w:val="c12"/>
    <w:basedOn w:val="Normal"/>
    <w:uiPriority w:val="99"/>
    <w:rsid w:val="004F4E78"/>
    <w:pPr>
      <w:spacing w:before="100" w:beforeAutospacing="1" w:after="100" w:afterAutospacing="1"/>
    </w:pPr>
  </w:style>
  <w:style w:type="character" w:customStyle="1" w:styleId="c9">
    <w:name w:val="c9"/>
    <w:uiPriority w:val="99"/>
    <w:rsid w:val="004F4E78"/>
  </w:style>
  <w:style w:type="paragraph" w:customStyle="1" w:styleId="c4">
    <w:name w:val="c4"/>
    <w:basedOn w:val="Normal"/>
    <w:uiPriority w:val="99"/>
    <w:rsid w:val="004F4E78"/>
    <w:pPr>
      <w:spacing w:before="100" w:beforeAutospacing="1" w:after="100" w:afterAutospacing="1"/>
    </w:pPr>
  </w:style>
  <w:style w:type="character" w:customStyle="1" w:styleId="c5">
    <w:name w:val="c5"/>
    <w:uiPriority w:val="99"/>
    <w:rsid w:val="004F4E78"/>
  </w:style>
  <w:style w:type="paragraph" w:customStyle="1" w:styleId="c3c4">
    <w:name w:val="c3 c4"/>
    <w:basedOn w:val="Normal"/>
    <w:uiPriority w:val="99"/>
    <w:rsid w:val="004F4E7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553</TotalTime>
  <Pages>18</Pages>
  <Words>2849</Words>
  <Characters>16241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</cp:lastModifiedBy>
  <cp:revision>32</cp:revision>
  <cp:lastPrinted>2018-01-29T12:30:00Z</cp:lastPrinted>
  <dcterms:created xsi:type="dcterms:W3CDTF">2018-01-25T17:37:00Z</dcterms:created>
  <dcterms:modified xsi:type="dcterms:W3CDTF">2018-01-29T12:30:00Z</dcterms:modified>
</cp:coreProperties>
</file>